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DF3" w:rsidRPr="00D22A84" w:rsidRDefault="00296DF3" w:rsidP="0019287A">
      <w:pPr>
        <w:spacing w:line="360" w:lineRule="exact"/>
        <w:rPr>
          <w:rFonts w:ascii="Arial" w:hAnsi="Arial" w:cs="Arial"/>
          <w:b/>
          <w:sz w:val="20"/>
          <w:szCs w:val="20"/>
        </w:rPr>
      </w:pPr>
    </w:p>
    <w:p w:rsidR="00E8670A" w:rsidRPr="00C945E1" w:rsidRDefault="00E8670A" w:rsidP="00E8670A">
      <w:pPr>
        <w:spacing w:line="360" w:lineRule="auto"/>
        <w:jc w:val="both"/>
        <w:rPr>
          <w:rFonts w:ascii="Arial" w:hAnsi="Arial" w:cs="Arial"/>
          <w:b/>
          <w:sz w:val="20"/>
          <w:szCs w:val="20"/>
          <w:highlight w:val="yellow"/>
        </w:rPr>
      </w:pPr>
      <w:r w:rsidRPr="002804DF">
        <w:rPr>
          <w:rFonts w:ascii="Arial" w:hAnsi="Arial" w:cs="Arial"/>
          <w:b/>
          <w:sz w:val="20"/>
          <w:szCs w:val="20"/>
        </w:rPr>
        <w:t xml:space="preserve">Oggetto: </w:t>
      </w:r>
      <w:r w:rsidR="00AA257F" w:rsidRPr="00E945E1">
        <w:rPr>
          <w:rFonts w:ascii="Arial" w:hAnsi="Arial" w:cs="Arial"/>
          <w:b/>
          <w:sz w:val="20"/>
          <w:szCs w:val="20"/>
        </w:rPr>
        <w:t>Procedura negoziata ai sensi dell’art. 1 comma 2 lettera b) della Legge n. 120/2020 modificata dall’art. 51 comma 1 del D.L. 77/2021 convertito in Legge 108/2021 (disciplina transitoria e derogatoria</w:t>
      </w:r>
      <w:r w:rsidR="00B301CF">
        <w:rPr>
          <w:rFonts w:ascii="Arial" w:hAnsi="Arial" w:cs="Arial"/>
          <w:b/>
          <w:sz w:val="20"/>
          <w:szCs w:val="20"/>
        </w:rPr>
        <w:t xml:space="preserve"> </w:t>
      </w:r>
      <w:r w:rsidR="00AA257F" w:rsidRPr="00E945E1">
        <w:rPr>
          <w:rFonts w:ascii="Arial" w:hAnsi="Arial" w:cs="Arial"/>
          <w:b/>
          <w:sz w:val="20"/>
          <w:szCs w:val="20"/>
        </w:rPr>
        <w:t xml:space="preserve">all’art. 36 del D.Lgs. n. 50/2016) per l’affidamento dell’incarico di Direzione dell’Esecuzione del Contratto per l’appalto dei servizi di evoluzione, gestione e manutenzione del sistema informativo SUAPEE. CIG </w:t>
      </w:r>
      <w:r w:rsidR="0019287A" w:rsidRPr="006E3C42">
        <w:rPr>
          <w:rFonts w:ascii="Arial" w:hAnsi="Arial" w:cs="Arial"/>
          <w:b/>
          <w:sz w:val="20"/>
          <w:szCs w:val="20"/>
        </w:rPr>
        <w:t>933797009F</w:t>
      </w:r>
      <w:r w:rsidR="0019287A" w:rsidRPr="0019287A">
        <w:rPr>
          <w:rFonts w:ascii="Arial" w:hAnsi="Arial" w:cs="Arial"/>
          <w:b/>
          <w:sz w:val="20"/>
          <w:szCs w:val="20"/>
        </w:rPr>
        <w:t xml:space="preserve"> </w:t>
      </w:r>
      <w:r w:rsidR="00AA257F" w:rsidRPr="00E945E1">
        <w:rPr>
          <w:rFonts w:ascii="Arial" w:hAnsi="Arial" w:cs="Arial"/>
          <w:b/>
          <w:sz w:val="20"/>
          <w:szCs w:val="20"/>
        </w:rPr>
        <w:t>– CUP</w:t>
      </w:r>
      <w:r w:rsidR="0019287A">
        <w:rPr>
          <w:rFonts w:ascii="Arial" w:hAnsi="Arial" w:cs="Arial"/>
          <w:b/>
          <w:sz w:val="20"/>
          <w:szCs w:val="20"/>
        </w:rPr>
        <w:t xml:space="preserve"> </w:t>
      </w:r>
      <w:r w:rsidR="00AA257F" w:rsidRPr="00E945E1">
        <w:rPr>
          <w:rFonts w:ascii="Arial" w:hAnsi="Arial" w:cs="Arial"/>
          <w:b/>
          <w:sz w:val="20"/>
          <w:szCs w:val="20"/>
        </w:rPr>
        <w:t>E71B21004940003.</w:t>
      </w:r>
    </w:p>
    <w:p w:rsidR="00296DF3" w:rsidRPr="00D22A84" w:rsidRDefault="00296DF3" w:rsidP="00296DF3">
      <w:pPr>
        <w:spacing w:line="360" w:lineRule="exact"/>
        <w:jc w:val="center"/>
        <w:rPr>
          <w:rFonts w:ascii="Arial" w:hAnsi="Arial" w:cs="Arial"/>
          <w:b/>
          <w:sz w:val="20"/>
          <w:szCs w:val="20"/>
        </w:rPr>
      </w:pPr>
    </w:p>
    <w:p w:rsidR="00296DF3" w:rsidRDefault="0026687C" w:rsidP="00296DF3">
      <w:pPr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SCHEMA DI</w:t>
      </w:r>
      <w:r w:rsidR="0019287A">
        <w:rPr>
          <w:rFonts w:ascii="Arial" w:hAnsi="Arial" w:cs="Arial"/>
          <w:b/>
          <w:bCs/>
          <w:sz w:val="20"/>
          <w:szCs w:val="20"/>
        </w:rPr>
        <w:t xml:space="preserve"> </w:t>
      </w:r>
      <w:r w:rsidR="00476072">
        <w:rPr>
          <w:rFonts w:ascii="Arial" w:hAnsi="Arial" w:cs="Arial"/>
          <w:b/>
          <w:bCs/>
          <w:sz w:val="20"/>
          <w:szCs w:val="20"/>
        </w:rPr>
        <w:t>OFFERTA ECONOMICA</w:t>
      </w:r>
    </w:p>
    <w:p w:rsidR="00AE7BEE" w:rsidRDefault="00AE7BEE" w:rsidP="00296DF3">
      <w:pPr>
        <w:autoSpaceDE w:val="0"/>
        <w:autoSpaceDN w:val="0"/>
        <w:adjustRightInd w:val="0"/>
        <w:spacing w:line="360" w:lineRule="exact"/>
        <w:jc w:val="center"/>
        <w:rPr>
          <w:rFonts w:ascii="Arial" w:hAnsi="Arial" w:cs="Arial"/>
          <w:b/>
          <w:bCs/>
          <w:sz w:val="20"/>
          <w:szCs w:val="20"/>
        </w:rPr>
      </w:pPr>
    </w:p>
    <w:p w:rsidR="00687812" w:rsidRDefault="00687812" w:rsidP="00687812">
      <w:pPr>
        <w:pStyle w:val="DGServp1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296DF3" w:rsidRPr="00D22A84" w:rsidRDefault="00296DF3" w:rsidP="00296DF3">
      <w:pPr>
        <w:tabs>
          <w:tab w:val="left" w:pos="426"/>
        </w:tabs>
        <w:spacing w:line="360" w:lineRule="exact"/>
        <w:jc w:val="center"/>
        <w:rPr>
          <w:rFonts w:ascii="Arial" w:hAnsi="Arial" w:cs="Arial"/>
          <w:sz w:val="20"/>
          <w:szCs w:val="20"/>
        </w:rPr>
      </w:pPr>
    </w:p>
    <w:p w:rsidR="00296DF3" w:rsidRPr="00D22A84" w:rsidRDefault="00296DF3" w:rsidP="00296DF3">
      <w:pPr>
        <w:tabs>
          <w:tab w:val="left" w:pos="426"/>
        </w:tabs>
        <w:spacing w:line="360" w:lineRule="exact"/>
        <w:jc w:val="both"/>
        <w:rPr>
          <w:rFonts w:ascii="Arial" w:hAnsi="Arial" w:cs="Arial"/>
          <w:sz w:val="20"/>
          <w:szCs w:val="20"/>
        </w:rPr>
      </w:pPr>
    </w:p>
    <w:p w:rsidR="00296DF3" w:rsidRPr="00D22A84" w:rsidRDefault="00296DF3" w:rsidP="00296DF3">
      <w:pPr>
        <w:tabs>
          <w:tab w:val="left" w:pos="426"/>
        </w:tabs>
        <w:spacing w:line="360" w:lineRule="exact"/>
        <w:jc w:val="both"/>
        <w:rPr>
          <w:rFonts w:ascii="Arial" w:hAnsi="Arial" w:cs="Arial"/>
          <w:sz w:val="20"/>
          <w:szCs w:val="20"/>
        </w:rPr>
      </w:pPr>
    </w:p>
    <w:p w:rsidR="00296DF3" w:rsidRPr="00D22A84" w:rsidRDefault="00296DF3" w:rsidP="00296DF3">
      <w:pPr>
        <w:tabs>
          <w:tab w:val="left" w:pos="426"/>
        </w:tabs>
        <w:spacing w:line="360" w:lineRule="exact"/>
        <w:jc w:val="both"/>
        <w:rPr>
          <w:rFonts w:ascii="Arial" w:hAnsi="Arial" w:cs="Arial"/>
          <w:sz w:val="20"/>
          <w:szCs w:val="20"/>
        </w:rPr>
        <w:sectPr w:rsidR="00296DF3" w:rsidRPr="00D22A84" w:rsidSect="0019287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3402" w:right="1134" w:bottom="1701" w:left="1701" w:header="709" w:footer="709" w:gutter="0"/>
          <w:cols w:space="720"/>
          <w:noEndnote/>
          <w:docGrid w:linePitch="326"/>
        </w:sectPr>
      </w:pPr>
    </w:p>
    <w:p w:rsidR="00296DF3" w:rsidRPr="00D22A84" w:rsidRDefault="00296DF3" w:rsidP="008935AB">
      <w:pPr>
        <w:spacing w:before="120" w:line="360" w:lineRule="exact"/>
        <w:ind w:left="4536"/>
        <w:outlineLvl w:val="0"/>
        <w:rPr>
          <w:rFonts w:ascii="Arial" w:hAnsi="Arial" w:cs="Arial"/>
          <w:bCs/>
          <w:sz w:val="20"/>
          <w:szCs w:val="20"/>
        </w:rPr>
      </w:pPr>
      <w:r w:rsidRPr="00D22A84">
        <w:rPr>
          <w:rFonts w:ascii="Arial" w:hAnsi="Arial" w:cs="Arial"/>
          <w:bCs/>
          <w:sz w:val="20"/>
          <w:szCs w:val="20"/>
        </w:rPr>
        <w:lastRenderedPageBreak/>
        <w:t>Spett.</w:t>
      </w:r>
      <w:r w:rsidR="00B301CF">
        <w:rPr>
          <w:rFonts w:ascii="Arial" w:hAnsi="Arial" w:cs="Arial"/>
          <w:bCs/>
          <w:sz w:val="20"/>
          <w:szCs w:val="20"/>
        </w:rPr>
        <w:t xml:space="preserve"> </w:t>
      </w:r>
      <w:r w:rsidRPr="00D22A84">
        <w:rPr>
          <w:rFonts w:ascii="Arial" w:hAnsi="Arial" w:cs="Arial"/>
          <w:bCs/>
          <w:sz w:val="20"/>
          <w:szCs w:val="20"/>
        </w:rPr>
        <w:t>le Regione Autonoma della Sardegna</w:t>
      </w:r>
      <w:r w:rsidR="0019287A">
        <w:rPr>
          <w:rFonts w:ascii="Arial" w:hAnsi="Arial" w:cs="Arial"/>
          <w:bCs/>
          <w:sz w:val="20"/>
          <w:szCs w:val="20"/>
        </w:rPr>
        <w:br/>
        <w:t>Direzione G</w:t>
      </w:r>
      <w:r w:rsidR="0033233D" w:rsidRPr="00D22A84">
        <w:rPr>
          <w:rFonts w:ascii="Arial" w:hAnsi="Arial" w:cs="Arial"/>
          <w:bCs/>
          <w:sz w:val="20"/>
          <w:szCs w:val="20"/>
        </w:rPr>
        <w:t xml:space="preserve">enerale </w:t>
      </w:r>
      <w:r w:rsidR="000A38D2">
        <w:rPr>
          <w:rFonts w:ascii="Arial" w:hAnsi="Arial" w:cs="Arial"/>
          <w:bCs/>
          <w:sz w:val="20"/>
          <w:szCs w:val="20"/>
        </w:rPr>
        <w:t>dell’Industria</w:t>
      </w:r>
      <w:r w:rsidR="0033233D" w:rsidRPr="00D22A84">
        <w:rPr>
          <w:rFonts w:ascii="Arial" w:hAnsi="Arial" w:cs="Arial"/>
          <w:bCs/>
          <w:sz w:val="20"/>
          <w:szCs w:val="20"/>
        </w:rPr>
        <w:br/>
        <w:t>Serv</w:t>
      </w:r>
      <w:r w:rsidR="00E8175C">
        <w:rPr>
          <w:rFonts w:ascii="Arial" w:hAnsi="Arial" w:cs="Arial"/>
          <w:bCs/>
          <w:sz w:val="20"/>
          <w:szCs w:val="20"/>
        </w:rPr>
        <w:t>izio</w:t>
      </w:r>
      <w:r w:rsidR="00E8175C" w:rsidRPr="00E8175C">
        <w:rPr>
          <w:rFonts w:ascii="Arial" w:hAnsi="Arial" w:cs="Arial"/>
          <w:bCs/>
          <w:sz w:val="20"/>
          <w:szCs w:val="20"/>
        </w:rPr>
        <w:t xml:space="preserve"> Semplificazione Amministrativa per le Imprese, Coo</w:t>
      </w:r>
      <w:r w:rsidR="00B7762F">
        <w:rPr>
          <w:rFonts w:ascii="Arial" w:hAnsi="Arial" w:cs="Arial"/>
          <w:bCs/>
          <w:sz w:val="20"/>
          <w:szCs w:val="20"/>
        </w:rPr>
        <w:t>rdinamento Sportelli Unici, Affari Generali</w:t>
      </w:r>
    </w:p>
    <w:p w:rsidR="004A051A" w:rsidRPr="00346FE4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Il/la sottoscritto/a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……………………………………………………………………………………………….</w:t>
      </w:r>
    </w:p>
    <w:p w:rsidR="004A051A" w:rsidRPr="00346FE4" w:rsidRDefault="004A051A" w:rsidP="004A051A">
      <w:pPr>
        <w:tabs>
          <w:tab w:val="left" w:pos="426"/>
          <w:tab w:val="num" w:pos="480"/>
        </w:tabs>
        <w:spacing w:line="200" w:lineRule="exact"/>
        <w:jc w:val="both"/>
        <w:outlineLvl w:val="0"/>
        <w:rPr>
          <w:rFonts w:ascii="Arial" w:hAnsi="Arial" w:cs="Arial"/>
          <w:bCs/>
          <w:i/>
          <w:sz w:val="16"/>
          <w:szCs w:val="20"/>
        </w:rPr>
      </w:pPr>
      <w:r w:rsidRPr="00346FE4">
        <w:rPr>
          <w:rFonts w:ascii="Arial" w:hAnsi="Arial" w:cs="Arial"/>
          <w:bCs/>
          <w:i/>
          <w:sz w:val="16"/>
          <w:szCs w:val="20"/>
        </w:rPr>
        <w:t>(cognome e nome)</w:t>
      </w:r>
    </w:p>
    <w:p w:rsidR="004A051A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nato a</w:t>
      </w:r>
      <w:r>
        <w:rPr>
          <w:rFonts w:ascii="Arial" w:hAnsi="Arial" w:cs="Arial"/>
          <w:bCs/>
          <w:sz w:val="20"/>
          <w:szCs w:val="20"/>
        </w:rPr>
        <w:t xml:space="preserve">…………………………………………………………………… </w:t>
      </w:r>
      <w:r w:rsidRPr="00346FE4">
        <w:rPr>
          <w:rFonts w:ascii="Arial" w:hAnsi="Arial" w:cs="Arial"/>
          <w:bCs/>
          <w:sz w:val="20"/>
          <w:szCs w:val="20"/>
        </w:rPr>
        <w:t>(</w:t>
      </w:r>
      <w:r>
        <w:rPr>
          <w:rFonts w:ascii="Arial" w:hAnsi="Arial" w:cs="Arial"/>
          <w:bCs/>
          <w:sz w:val="20"/>
          <w:szCs w:val="20"/>
        </w:rPr>
        <w:t>………….</w:t>
      </w:r>
      <w:r w:rsidRPr="00346FE4">
        <w:rPr>
          <w:rFonts w:ascii="Arial" w:hAnsi="Arial" w:cs="Arial"/>
          <w:bCs/>
          <w:sz w:val="20"/>
          <w:szCs w:val="20"/>
        </w:rPr>
        <w:t>), il</w:t>
      </w:r>
      <w:r>
        <w:rPr>
          <w:rFonts w:ascii="Arial" w:hAnsi="Arial" w:cs="Arial"/>
          <w:bCs/>
          <w:sz w:val="20"/>
          <w:szCs w:val="20"/>
        </w:rPr>
        <w:t>……………………...</w:t>
      </w:r>
    </w:p>
    <w:p w:rsidR="004A051A" w:rsidRPr="00346FE4" w:rsidRDefault="004A051A" w:rsidP="004A051A">
      <w:pPr>
        <w:tabs>
          <w:tab w:val="left" w:pos="993"/>
          <w:tab w:val="left" w:pos="1276"/>
          <w:tab w:val="num" w:pos="1985"/>
          <w:tab w:val="left" w:pos="6096"/>
        </w:tabs>
        <w:spacing w:line="200" w:lineRule="exact"/>
        <w:ind w:left="2127"/>
        <w:jc w:val="both"/>
        <w:outlineLvl w:val="0"/>
        <w:rPr>
          <w:rFonts w:ascii="Arial" w:hAnsi="Arial" w:cs="Arial"/>
          <w:bCs/>
          <w:i/>
          <w:sz w:val="16"/>
          <w:szCs w:val="20"/>
        </w:rPr>
      </w:pPr>
      <w:r w:rsidRPr="00346FE4">
        <w:rPr>
          <w:rFonts w:ascii="Arial" w:hAnsi="Arial" w:cs="Arial"/>
          <w:bCs/>
          <w:i/>
          <w:sz w:val="16"/>
          <w:szCs w:val="20"/>
        </w:rPr>
        <w:t>(</w:t>
      </w:r>
      <w:r>
        <w:rPr>
          <w:rFonts w:ascii="Arial" w:hAnsi="Arial" w:cs="Arial"/>
          <w:bCs/>
          <w:i/>
          <w:sz w:val="16"/>
          <w:szCs w:val="20"/>
        </w:rPr>
        <w:t>luogo</w:t>
      </w:r>
      <w:r w:rsidR="00F1056D">
        <w:rPr>
          <w:rFonts w:ascii="Arial" w:hAnsi="Arial" w:cs="Arial"/>
          <w:bCs/>
          <w:i/>
          <w:sz w:val="16"/>
          <w:szCs w:val="20"/>
        </w:rPr>
        <w:t xml:space="preserve"> di nascita</w:t>
      </w:r>
      <w:r w:rsidRPr="00346FE4">
        <w:rPr>
          <w:rFonts w:ascii="Arial" w:hAnsi="Arial" w:cs="Arial"/>
          <w:bCs/>
          <w:i/>
          <w:sz w:val="16"/>
          <w:szCs w:val="20"/>
        </w:rPr>
        <w:t>)</w:t>
      </w:r>
      <w:r>
        <w:rPr>
          <w:rFonts w:ascii="Arial" w:hAnsi="Arial" w:cs="Arial"/>
          <w:bCs/>
          <w:i/>
          <w:sz w:val="16"/>
          <w:szCs w:val="20"/>
        </w:rPr>
        <w:tab/>
      </w:r>
      <w:r w:rsidRPr="00346FE4">
        <w:rPr>
          <w:rFonts w:ascii="Arial" w:hAnsi="Arial" w:cs="Arial"/>
          <w:bCs/>
          <w:i/>
          <w:sz w:val="16"/>
          <w:szCs w:val="20"/>
        </w:rPr>
        <w:t>(</w:t>
      </w:r>
      <w:r w:rsidR="00A14DFA">
        <w:rPr>
          <w:rFonts w:ascii="Arial" w:hAnsi="Arial" w:cs="Arial"/>
          <w:bCs/>
          <w:i/>
          <w:sz w:val="16"/>
          <w:szCs w:val="20"/>
        </w:rPr>
        <w:t>p</w:t>
      </w:r>
      <w:r>
        <w:rPr>
          <w:rFonts w:ascii="Arial" w:hAnsi="Arial" w:cs="Arial"/>
          <w:bCs/>
          <w:i/>
          <w:sz w:val="16"/>
          <w:szCs w:val="20"/>
        </w:rPr>
        <w:t>rov</w:t>
      </w:r>
      <w:r w:rsidR="0040427D">
        <w:rPr>
          <w:rFonts w:ascii="Arial" w:hAnsi="Arial" w:cs="Arial"/>
          <w:bCs/>
          <w:i/>
          <w:sz w:val="16"/>
          <w:szCs w:val="20"/>
        </w:rPr>
        <w:t>incia</w:t>
      </w:r>
      <w:r w:rsidRPr="00346FE4">
        <w:rPr>
          <w:rFonts w:ascii="Arial" w:hAnsi="Arial" w:cs="Arial"/>
          <w:bCs/>
          <w:i/>
          <w:sz w:val="16"/>
          <w:szCs w:val="20"/>
        </w:rPr>
        <w:t xml:space="preserve">) </w:t>
      </w:r>
      <w:r w:rsidR="00F1056D">
        <w:rPr>
          <w:rFonts w:ascii="Arial" w:hAnsi="Arial" w:cs="Arial"/>
          <w:bCs/>
          <w:i/>
          <w:sz w:val="16"/>
          <w:szCs w:val="20"/>
        </w:rPr>
        <w:tab/>
      </w:r>
      <w:r w:rsidRPr="00346FE4">
        <w:rPr>
          <w:rFonts w:ascii="Arial" w:hAnsi="Arial" w:cs="Arial"/>
          <w:bCs/>
          <w:i/>
          <w:sz w:val="16"/>
          <w:szCs w:val="20"/>
        </w:rPr>
        <w:t>(</w:t>
      </w:r>
      <w:r>
        <w:rPr>
          <w:rFonts w:ascii="Arial" w:hAnsi="Arial" w:cs="Arial"/>
          <w:bCs/>
          <w:i/>
          <w:sz w:val="16"/>
          <w:szCs w:val="20"/>
        </w:rPr>
        <w:t>data</w:t>
      </w:r>
      <w:r w:rsidR="00F1056D">
        <w:rPr>
          <w:rFonts w:ascii="Arial" w:hAnsi="Arial" w:cs="Arial"/>
          <w:bCs/>
          <w:i/>
          <w:sz w:val="16"/>
          <w:szCs w:val="20"/>
        </w:rPr>
        <w:t xml:space="preserve"> di nascita</w:t>
      </w:r>
      <w:r w:rsidRPr="00346FE4">
        <w:rPr>
          <w:rFonts w:ascii="Arial" w:hAnsi="Arial" w:cs="Arial"/>
          <w:bCs/>
          <w:i/>
          <w:sz w:val="16"/>
          <w:szCs w:val="20"/>
        </w:rPr>
        <w:t>)</w:t>
      </w:r>
    </w:p>
    <w:p w:rsidR="004A051A" w:rsidRDefault="004A051A" w:rsidP="004A051A">
      <w:pPr>
        <w:tabs>
          <w:tab w:val="left" w:pos="426"/>
          <w:tab w:val="num" w:pos="480"/>
          <w:tab w:val="left" w:pos="5812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residente a</w:t>
      </w:r>
      <w:r>
        <w:rPr>
          <w:rFonts w:ascii="Arial" w:hAnsi="Arial" w:cs="Arial"/>
          <w:bCs/>
          <w:sz w:val="20"/>
          <w:szCs w:val="20"/>
        </w:rPr>
        <w:t xml:space="preserve">………………………………………………… </w:t>
      </w:r>
      <w:r w:rsidRPr="00346FE4">
        <w:rPr>
          <w:rFonts w:ascii="Arial" w:hAnsi="Arial" w:cs="Arial"/>
          <w:bCs/>
          <w:sz w:val="20"/>
          <w:szCs w:val="20"/>
        </w:rPr>
        <w:t>(</w:t>
      </w:r>
      <w:r>
        <w:rPr>
          <w:rFonts w:ascii="Arial" w:hAnsi="Arial" w:cs="Arial"/>
          <w:bCs/>
          <w:sz w:val="20"/>
          <w:szCs w:val="20"/>
        </w:rPr>
        <w:t>………….</w:t>
      </w:r>
      <w:r w:rsidRPr="00346FE4">
        <w:rPr>
          <w:rFonts w:ascii="Arial" w:hAnsi="Arial" w:cs="Arial"/>
          <w:bCs/>
          <w:sz w:val="20"/>
          <w:szCs w:val="20"/>
        </w:rPr>
        <w:t>),</w:t>
      </w:r>
      <w:r>
        <w:rPr>
          <w:rFonts w:ascii="Arial" w:hAnsi="Arial" w:cs="Arial"/>
          <w:bCs/>
          <w:sz w:val="20"/>
          <w:szCs w:val="20"/>
        </w:rPr>
        <w:t xml:space="preserve"> Via ………………….n. ………..</w:t>
      </w:r>
    </w:p>
    <w:p w:rsidR="004A051A" w:rsidRPr="00346FE4" w:rsidRDefault="004A051A" w:rsidP="004A051A">
      <w:pPr>
        <w:tabs>
          <w:tab w:val="left" w:pos="993"/>
          <w:tab w:val="left" w:pos="1276"/>
          <w:tab w:val="num" w:pos="1985"/>
          <w:tab w:val="left" w:pos="6096"/>
        </w:tabs>
        <w:spacing w:line="200" w:lineRule="exact"/>
        <w:ind w:left="2127"/>
        <w:jc w:val="both"/>
        <w:outlineLvl w:val="0"/>
        <w:rPr>
          <w:rFonts w:ascii="Arial" w:hAnsi="Arial" w:cs="Arial"/>
          <w:bCs/>
          <w:i/>
          <w:sz w:val="16"/>
          <w:szCs w:val="20"/>
        </w:rPr>
      </w:pPr>
      <w:r>
        <w:rPr>
          <w:rFonts w:ascii="Arial" w:hAnsi="Arial" w:cs="Arial"/>
          <w:bCs/>
          <w:i/>
          <w:sz w:val="16"/>
          <w:szCs w:val="20"/>
        </w:rPr>
        <w:t>(indirizzo)</w:t>
      </w:r>
      <w:r w:rsidR="00A14DFA">
        <w:rPr>
          <w:rFonts w:ascii="Arial" w:hAnsi="Arial" w:cs="Arial"/>
          <w:bCs/>
          <w:i/>
          <w:sz w:val="16"/>
          <w:szCs w:val="20"/>
        </w:rPr>
        <w:t>(p</w:t>
      </w:r>
      <w:r w:rsidR="006B6D92" w:rsidRPr="006B6D92">
        <w:rPr>
          <w:rFonts w:ascii="Arial" w:hAnsi="Arial" w:cs="Arial"/>
          <w:bCs/>
          <w:i/>
          <w:sz w:val="16"/>
          <w:szCs w:val="20"/>
        </w:rPr>
        <w:t>rovincia)</w:t>
      </w:r>
    </w:p>
    <w:p w:rsidR="00C11E2A" w:rsidRDefault="00C11E2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C11E2A">
        <w:rPr>
          <w:rFonts w:ascii="Arial" w:hAnsi="Arial" w:cs="Arial"/>
          <w:bCs/>
          <w:sz w:val="20"/>
          <w:szCs w:val="20"/>
        </w:rPr>
        <w:t>codice fiscale: ……………………………………………………………</w:t>
      </w:r>
      <w:r>
        <w:rPr>
          <w:rFonts w:ascii="Arial" w:hAnsi="Arial" w:cs="Arial"/>
          <w:bCs/>
          <w:sz w:val="20"/>
          <w:szCs w:val="20"/>
        </w:rPr>
        <w:t>……………………………..……..</w:t>
      </w:r>
    </w:p>
    <w:p w:rsidR="004A051A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 xml:space="preserve">nella sua qualità di 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…………………………………………………………………………………………….</w:t>
      </w:r>
    </w:p>
    <w:p w:rsidR="004A051A" w:rsidRDefault="004A051A" w:rsidP="004A051A">
      <w:pPr>
        <w:tabs>
          <w:tab w:val="left" w:pos="426"/>
          <w:tab w:val="num" w:pos="480"/>
        </w:tabs>
        <w:spacing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8C1A38">
        <w:rPr>
          <w:rFonts w:ascii="Arial" w:hAnsi="Arial" w:cs="Arial"/>
          <w:bCs/>
          <w:i/>
          <w:sz w:val="16"/>
          <w:szCs w:val="20"/>
        </w:rPr>
        <w:t>(se del caso: titolare, legale rappresentante, procuratore</w:t>
      </w:r>
      <w:r w:rsidR="00370621">
        <w:rPr>
          <w:rFonts w:ascii="Arial" w:hAnsi="Arial" w:cs="Arial"/>
          <w:bCs/>
          <w:i/>
          <w:sz w:val="16"/>
          <w:szCs w:val="20"/>
        </w:rPr>
        <w:t xml:space="preserve"> o altro</w:t>
      </w:r>
      <w:r w:rsidRPr="008C1A38">
        <w:rPr>
          <w:rFonts w:ascii="Arial" w:hAnsi="Arial" w:cs="Arial"/>
          <w:bCs/>
          <w:i/>
          <w:sz w:val="16"/>
          <w:szCs w:val="20"/>
        </w:rPr>
        <w:t>)</w:t>
      </w:r>
    </w:p>
    <w:p w:rsidR="004A051A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 xml:space="preserve">dell’operatore economico 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</w:t>
      </w:r>
    </w:p>
    <w:p w:rsidR="004A051A" w:rsidRPr="008C1A38" w:rsidRDefault="004A051A" w:rsidP="004A051A">
      <w:pPr>
        <w:tabs>
          <w:tab w:val="left" w:pos="426"/>
          <w:tab w:val="num" w:pos="480"/>
        </w:tabs>
        <w:spacing w:line="360" w:lineRule="exact"/>
        <w:jc w:val="both"/>
        <w:outlineLvl w:val="0"/>
        <w:rPr>
          <w:rFonts w:ascii="Arial" w:hAnsi="Arial" w:cs="Arial"/>
          <w:bCs/>
          <w:i/>
          <w:sz w:val="16"/>
          <w:szCs w:val="20"/>
        </w:rPr>
      </w:pPr>
      <w:r w:rsidRPr="008C1A38">
        <w:rPr>
          <w:rFonts w:ascii="Arial" w:hAnsi="Arial" w:cs="Arial"/>
          <w:bCs/>
          <w:i/>
          <w:sz w:val="16"/>
          <w:szCs w:val="20"/>
        </w:rPr>
        <w:t>(impresa individuale, società, consorzio, GEIE, associazione, libero professionista)</w:t>
      </w:r>
    </w:p>
    <w:p w:rsidR="004A051A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 xml:space="preserve">con sede legale in </w:t>
      </w:r>
      <w:r>
        <w:rPr>
          <w:rFonts w:ascii="Arial" w:hAnsi="Arial" w:cs="Arial"/>
          <w:bCs/>
          <w:sz w:val="20"/>
          <w:szCs w:val="20"/>
        </w:rPr>
        <w:t xml:space="preserve">………………………………………... </w:t>
      </w:r>
      <w:r w:rsidRPr="00346FE4">
        <w:rPr>
          <w:rFonts w:ascii="Arial" w:hAnsi="Arial" w:cs="Arial"/>
          <w:bCs/>
          <w:sz w:val="20"/>
          <w:szCs w:val="20"/>
        </w:rPr>
        <w:t>(</w:t>
      </w:r>
      <w:r>
        <w:rPr>
          <w:rFonts w:ascii="Arial" w:hAnsi="Arial" w:cs="Arial"/>
          <w:bCs/>
          <w:sz w:val="20"/>
          <w:szCs w:val="20"/>
        </w:rPr>
        <w:t>………….</w:t>
      </w:r>
      <w:r w:rsidRPr="00346FE4">
        <w:rPr>
          <w:rFonts w:ascii="Arial" w:hAnsi="Arial" w:cs="Arial"/>
          <w:bCs/>
          <w:sz w:val="20"/>
          <w:szCs w:val="20"/>
        </w:rPr>
        <w:t>),</w:t>
      </w:r>
      <w:r>
        <w:rPr>
          <w:rFonts w:ascii="Arial" w:hAnsi="Arial" w:cs="Arial"/>
          <w:bCs/>
          <w:sz w:val="20"/>
          <w:szCs w:val="20"/>
        </w:rPr>
        <w:t xml:space="preserve"> Via ………………….n. ………..</w:t>
      </w:r>
    </w:p>
    <w:p w:rsidR="004A051A" w:rsidRPr="00346FE4" w:rsidRDefault="004A051A" w:rsidP="004A051A">
      <w:pPr>
        <w:tabs>
          <w:tab w:val="left" w:pos="993"/>
          <w:tab w:val="left" w:pos="1276"/>
          <w:tab w:val="num" w:pos="1985"/>
          <w:tab w:val="left" w:pos="6096"/>
        </w:tabs>
        <w:spacing w:line="200" w:lineRule="exact"/>
        <w:ind w:left="2127"/>
        <w:jc w:val="both"/>
        <w:outlineLvl w:val="0"/>
        <w:rPr>
          <w:rFonts w:ascii="Arial" w:hAnsi="Arial" w:cs="Arial"/>
          <w:bCs/>
          <w:i/>
          <w:sz w:val="16"/>
          <w:szCs w:val="20"/>
        </w:rPr>
      </w:pPr>
      <w:r>
        <w:rPr>
          <w:rFonts w:ascii="Arial" w:hAnsi="Arial" w:cs="Arial"/>
          <w:bCs/>
          <w:i/>
          <w:sz w:val="16"/>
          <w:szCs w:val="20"/>
        </w:rPr>
        <w:t>(indirizzo)</w:t>
      </w:r>
      <w:r w:rsidR="00CE5A3B">
        <w:rPr>
          <w:rFonts w:ascii="Arial" w:hAnsi="Arial" w:cs="Arial"/>
          <w:bCs/>
          <w:i/>
          <w:sz w:val="16"/>
          <w:szCs w:val="20"/>
        </w:rPr>
        <w:t>(p</w:t>
      </w:r>
      <w:r w:rsidR="00C313D6" w:rsidRPr="00C313D6">
        <w:rPr>
          <w:rFonts w:ascii="Arial" w:hAnsi="Arial" w:cs="Arial"/>
          <w:bCs/>
          <w:i/>
          <w:sz w:val="16"/>
          <w:szCs w:val="20"/>
        </w:rPr>
        <w:t>rovincia)</w:t>
      </w:r>
    </w:p>
    <w:p w:rsidR="004A051A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Codice Fiscale/Partita I.V.A. n</w:t>
      </w:r>
      <w:r>
        <w:rPr>
          <w:rFonts w:ascii="Arial" w:hAnsi="Arial" w:cs="Arial"/>
          <w:bCs/>
          <w:sz w:val="20"/>
          <w:szCs w:val="20"/>
        </w:rPr>
        <w:t xml:space="preserve"> ……………………………………………………………………………….</w:t>
      </w:r>
    </w:p>
    <w:p w:rsidR="004A051A" w:rsidRPr="00346FE4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Tel. n</w:t>
      </w:r>
      <w:r>
        <w:rPr>
          <w:rFonts w:ascii="Arial" w:hAnsi="Arial" w:cs="Arial"/>
          <w:bCs/>
          <w:sz w:val="20"/>
          <w:szCs w:val="20"/>
        </w:rPr>
        <w:t xml:space="preserve">………………………………………………….. </w:t>
      </w:r>
      <w:r w:rsidRPr="00346FE4">
        <w:rPr>
          <w:rFonts w:ascii="Arial" w:hAnsi="Arial" w:cs="Arial"/>
          <w:bCs/>
          <w:sz w:val="20"/>
          <w:szCs w:val="20"/>
        </w:rPr>
        <w:t>Fax n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</w:t>
      </w:r>
    </w:p>
    <w:p w:rsidR="004A051A" w:rsidRPr="00346FE4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e-mail</w:t>
      </w:r>
      <w:r>
        <w:rPr>
          <w:rFonts w:ascii="Arial" w:hAnsi="Arial" w:cs="Arial"/>
          <w:bCs/>
          <w:sz w:val="20"/>
          <w:szCs w:val="20"/>
        </w:rPr>
        <w:t>…………………………………………………</w:t>
      </w:r>
    </w:p>
    <w:p w:rsidR="004A051A" w:rsidRPr="00346FE4" w:rsidRDefault="004A051A" w:rsidP="004A051A">
      <w:pPr>
        <w:tabs>
          <w:tab w:val="left" w:pos="426"/>
          <w:tab w:val="num" w:pos="480"/>
        </w:tabs>
        <w:spacing w:before="160" w:line="360" w:lineRule="exact"/>
        <w:jc w:val="both"/>
        <w:outlineLvl w:val="0"/>
        <w:rPr>
          <w:rFonts w:ascii="Arial" w:hAnsi="Arial" w:cs="Arial"/>
          <w:bCs/>
          <w:sz w:val="20"/>
          <w:szCs w:val="20"/>
        </w:rPr>
      </w:pPr>
      <w:r w:rsidRPr="00346FE4">
        <w:rPr>
          <w:rFonts w:ascii="Arial" w:hAnsi="Arial" w:cs="Arial"/>
          <w:bCs/>
          <w:sz w:val="20"/>
          <w:szCs w:val="20"/>
        </w:rPr>
        <w:t>Posta elettronica certificata</w:t>
      </w:r>
      <w:r>
        <w:rPr>
          <w:rFonts w:ascii="Arial" w:hAnsi="Arial" w:cs="Arial"/>
          <w:bCs/>
          <w:sz w:val="20"/>
          <w:szCs w:val="20"/>
        </w:rPr>
        <w:t>………………………………………………</w:t>
      </w:r>
      <w:r w:rsidR="008C77A1">
        <w:rPr>
          <w:rFonts w:ascii="Arial" w:hAnsi="Arial" w:cs="Arial"/>
          <w:bCs/>
          <w:sz w:val="20"/>
          <w:szCs w:val="20"/>
        </w:rPr>
        <w:t>………………………………...</w:t>
      </w:r>
      <w:r>
        <w:rPr>
          <w:rFonts w:ascii="Arial" w:hAnsi="Arial" w:cs="Arial"/>
          <w:bCs/>
          <w:sz w:val="20"/>
          <w:szCs w:val="20"/>
        </w:rPr>
        <w:t>…</w:t>
      </w:r>
    </w:p>
    <w:p w:rsidR="00825167" w:rsidRDefault="00825167" w:rsidP="008935AB">
      <w:pPr>
        <w:pStyle w:val="Predefinito"/>
        <w:tabs>
          <w:tab w:val="left" w:pos="993"/>
        </w:tabs>
        <w:spacing w:before="240" w:after="120" w:line="360" w:lineRule="auto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OFFRE</w:t>
      </w:r>
    </w:p>
    <w:p w:rsidR="0019287A" w:rsidRPr="0019287A" w:rsidRDefault="00C8776A" w:rsidP="0019287A">
      <w:pPr>
        <w:pStyle w:val="DGServp1"/>
        <w:rPr>
          <w:sz w:val="16"/>
          <w:szCs w:val="16"/>
        </w:rPr>
      </w:pPr>
      <w:r>
        <w:rPr>
          <w:rFonts w:ascii="Arial"/>
          <w:sz w:val="20"/>
        </w:rPr>
        <w:t>p</w:t>
      </w:r>
      <w:r w:rsidR="00825167" w:rsidRPr="00B53A32">
        <w:rPr>
          <w:rFonts w:ascii="Arial"/>
          <w:sz w:val="20"/>
        </w:rPr>
        <w:t xml:space="preserve">er </w:t>
      </w:r>
      <w:r w:rsidR="00102C85">
        <w:rPr>
          <w:rFonts w:ascii="Arial"/>
          <w:sz w:val="20"/>
        </w:rPr>
        <w:t xml:space="preserve">lo </w:t>
      </w:r>
      <w:r w:rsidR="00102C85" w:rsidRPr="00A677F3">
        <w:rPr>
          <w:rFonts w:ascii="Arial" w:hAnsi="Arial" w:cs="Arial"/>
          <w:sz w:val="20"/>
          <w:szCs w:val="20"/>
        </w:rPr>
        <w:t xml:space="preserve">svolgimento </w:t>
      </w:r>
      <w:r w:rsidR="00102C85" w:rsidRPr="001B472A">
        <w:rPr>
          <w:rFonts w:ascii="Arial" w:hAnsi="Arial" w:cs="Arial"/>
          <w:sz w:val="20"/>
          <w:szCs w:val="20"/>
        </w:rPr>
        <w:t>del</w:t>
      </w:r>
      <w:r w:rsidR="006A269C" w:rsidRPr="001B472A">
        <w:rPr>
          <w:rFonts w:ascii="Arial" w:hAnsi="Arial" w:cs="Arial"/>
          <w:bCs/>
          <w:sz w:val="20"/>
          <w:szCs w:val="20"/>
        </w:rPr>
        <w:t xml:space="preserve">l’incarico </w:t>
      </w:r>
      <w:r w:rsidR="00C30C37" w:rsidRPr="001B472A">
        <w:rPr>
          <w:rFonts w:ascii="Arial" w:hAnsi="Arial" w:cs="Arial"/>
          <w:bCs/>
          <w:sz w:val="20"/>
          <w:szCs w:val="20"/>
        </w:rPr>
        <w:t>di</w:t>
      </w:r>
      <w:r w:rsidR="0019287A">
        <w:rPr>
          <w:rFonts w:ascii="Arial" w:hAnsi="Arial" w:cs="Arial"/>
          <w:bCs/>
          <w:sz w:val="20"/>
          <w:szCs w:val="20"/>
        </w:rPr>
        <w:t xml:space="preserve"> </w:t>
      </w:r>
      <w:r w:rsidR="00F43B2D" w:rsidRPr="00896768">
        <w:rPr>
          <w:rFonts w:ascii="Arial" w:hAnsi="Arial" w:cs="Arial"/>
          <w:b/>
          <w:sz w:val="20"/>
          <w:szCs w:val="20"/>
        </w:rPr>
        <w:t xml:space="preserve">Direzione dell’Esecuzione del Contratto per l’appalto dei servizi di evoluzione, gestione e manutenzione del sistema informativo SUAPEE. CIG </w:t>
      </w:r>
    </w:p>
    <w:p w:rsidR="0019287A" w:rsidRPr="0019287A" w:rsidRDefault="0019287A" w:rsidP="0019287A">
      <w:pPr>
        <w:pStyle w:val="DGServp1"/>
        <w:rPr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:rsidR="00DE2698" w:rsidRDefault="00B301CF" w:rsidP="00751ECF">
      <w:pPr>
        <w:spacing w:after="120" w:line="360" w:lineRule="auto"/>
        <w:jc w:val="both"/>
        <w:rPr>
          <w:rFonts w:ascii="Arial"/>
          <w:sz w:val="20"/>
        </w:rPr>
      </w:pPr>
      <w:r w:rsidRPr="00D11D2E">
        <w:rPr>
          <w:rFonts w:ascii="Arial" w:hAnsi="Arial" w:cs="Arial"/>
          <w:b/>
          <w:sz w:val="20"/>
          <w:szCs w:val="20"/>
        </w:rPr>
        <w:lastRenderedPageBreak/>
        <w:t>933797009F</w:t>
      </w:r>
      <w:r w:rsidRPr="00B301CF">
        <w:rPr>
          <w:rFonts w:ascii="Arial" w:hAnsi="Arial" w:cs="Arial"/>
          <w:b/>
          <w:sz w:val="22"/>
          <w:szCs w:val="22"/>
        </w:rPr>
        <w:t xml:space="preserve"> </w:t>
      </w:r>
      <w:r w:rsidR="00F43B2D" w:rsidRPr="00896768">
        <w:rPr>
          <w:rFonts w:ascii="Arial" w:hAnsi="Arial" w:cs="Arial"/>
          <w:b/>
          <w:sz w:val="20"/>
          <w:szCs w:val="20"/>
        </w:rPr>
        <w:t>– CUP E71B21004940003</w:t>
      </w:r>
      <w:r w:rsidR="0019287A">
        <w:rPr>
          <w:rFonts w:ascii="Arial" w:hAnsi="Arial" w:cs="Arial"/>
          <w:b/>
          <w:sz w:val="20"/>
          <w:szCs w:val="20"/>
        </w:rPr>
        <w:t xml:space="preserve"> </w:t>
      </w:r>
      <w:r w:rsidR="00BF36A8" w:rsidRPr="00896768">
        <w:rPr>
          <w:rFonts w:ascii="Arial" w:hAnsi="Arial" w:cs="Arial"/>
          <w:sz w:val="20"/>
          <w:szCs w:val="20"/>
        </w:rPr>
        <w:t>r</w:t>
      </w:r>
      <w:r w:rsidR="00825167" w:rsidRPr="00896768">
        <w:rPr>
          <w:rFonts w:ascii="Arial" w:hAnsi="Arial" w:cs="Arial"/>
          <w:bCs/>
          <w:sz w:val="20"/>
          <w:szCs w:val="20"/>
        </w:rPr>
        <w:t>isp</w:t>
      </w:r>
      <w:r w:rsidR="00825167" w:rsidRPr="001B472A">
        <w:rPr>
          <w:rFonts w:ascii="Arial" w:hAnsi="Arial" w:cs="Arial"/>
          <w:bCs/>
          <w:sz w:val="20"/>
          <w:szCs w:val="20"/>
        </w:rPr>
        <w:t xml:space="preserve">etto </w:t>
      </w:r>
      <w:r w:rsidR="00E15528" w:rsidRPr="001B472A">
        <w:rPr>
          <w:rFonts w:ascii="Arial" w:hAnsi="Arial" w:cs="Arial"/>
          <w:bCs/>
          <w:sz w:val="20"/>
          <w:szCs w:val="20"/>
        </w:rPr>
        <w:t>all’importo a base di gara di € </w:t>
      </w:r>
      <w:r w:rsidR="00796F1F">
        <w:rPr>
          <w:rFonts w:ascii="Arial" w:hAnsi="Arial" w:cs="Arial"/>
          <w:sz w:val="20"/>
          <w:szCs w:val="20"/>
        </w:rPr>
        <w:t>9</w:t>
      </w:r>
      <w:r w:rsidR="001B472A" w:rsidRPr="001B472A">
        <w:rPr>
          <w:rFonts w:ascii="Arial" w:hAnsi="Arial" w:cs="Arial"/>
          <w:sz w:val="20"/>
          <w:szCs w:val="20"/>
        </w:rPr>
        <w:t>0.000,00</w:t>
      </w:r>
      <w:r w:rsidR="0019287A">
        <w:rPr>
          <w:rFonts w:ascii="Arial" w:hAnsi="Arial" w:cs="Arial"/>
          <w:sz w:val="20"/>
          <w:szCs w:val="20"/>
        </w:rPr>
        <w:t xml:space="preserve"> (euro novantamila/00)</w:t>
      </w:r>
      <w:r w:rsidR="001B472A" w:rsidRPr="001B472A">
        <w:rPr>
          <w:rFonts w:ascii="Arial" w:hAnsi="Arial" w:cs="Arial"/>
          <w:sz w:val="20"/>
          <w:szCs w:val="20"/>
        </w:rPr>
        <w:t>, IVA e oneri per le casse professionali esclusi e onnicomprensivo di qualunque altra voce di spesa</w:t>
      </w:r>
      <w:r w:rsidR="00751ECF" w:rsidRPr="001B472A">
        <w:rPr>
          <w:rFonts w:ascii="Arial" w:hAnsi="Arial" w:cs="Arial"/>
          <w:sz w:val="20"/>
          <w:szCs w:val="20"/>
        </w:rPr>
        <w:t>:</w:t>
      </w:r>
    </w:p>
    <w:p w:rsidR="00825167" w:rsidRDefault="00825167" w:rsidP="00751ECF">
      <w:pPr>
        <w:spacing w:after="120" w:line="360" w:lineRule="auto"/>
        <w:jc w:val="both"/>
      </w:pPr>
      <w:r>
        <w:rPr>
          <w:rFonts w:ascii="Arial"/>
          <w:sz w:val="20"/>
        </w:rPr>
        <w:t xml:space="preserve">In cifre: </w:t>
      </w:r>
      <w:r>
        <w:rPr>
          <w:rFonts w:ascii="Arial"/>
          <w:sz w:val="20"/>
        </w:rPr>
        <w:t>€</w:t>
      </w:r>
      <w:r w:rsidR="004D1CCE">
        <w:rPr>
          <w:rFonts w:ascii="Arial"/>
          <w:sz w:val="20"/>
        </w:rPr>
        <w:t>……………………………………………………………………………………………</w:t>
      </w:r>
      <w:r w:rsidR="008D1DE2">
        <w:rPr>
          <w:rFonts w:ascii="Arial"/>
          <w:sz w:val="20"/>
        </w:rPr>
        <w:t>..</w:t>
      </w:r>
      <w:r w:rsidR="004D1CCE">
        <w:rPr>
          <w:rFonts w:ascii="Arial"/>
          <w:sz w:val="20"/>
        </w:rPr>
        <w:t>…</w:t>
      </w:r>
      <w:r w:rsidR="008E6508">
        <w:rPr>
          <w:rFonts w:ascii="Arial"/>
          <w:sz w:val="20"/>
        </w:rPr>
        <w:t>.</w:t>
      </w:r>
      <w:r w:rsidR="00B66A0C">
        <w:rPr>
          <w:rFonts w:ascii="Arial"/>
          <w:sz w:val="20"/>
        </w:rPr>
        <w:t>+ iva</w:t>
      </w:r>
    </w:p>
    <w:p w:rsidR="00825167" w:rsidRPr="001D37EF" w:rsidRDefault="00825167" w:rsidP="009973EB">
      <w:pPr>
        <w:pStyle w:val="Predefinito"/>
        <w:spacing w:line="360" w:lineRule="auto"/>
        <w:jc w:val="both"/>
      </w:pPr>
      <w:r w:rsidRPr="001D37EF">
        <w:rPr>
          <w:rFonts w:ascii="Arial"/>
          <w:sz w:val="20"/>
        </w:rPr>
        <w:t xml:space="preserve">In lettere: </w:t>
      </w:r>
      <w:r w:rsidR="008733DF" w:rsidRPr="001D37EF">
        <w:rPr>
          <w:rFonts w:ascii="Arial"/>
          <w:sz w:val="20"/>
        </w:rPr>
        <w:t>€</w:t>
      </w:r>
      <w:r w:rsidR="004D1CCE" w:rsidRPr="001D37EF">
        <w:rPr>
          <w:rFonts w:ascii="Arial"/>
          <w:sz w:val="20"/>
        </w:rPr>
        <w:t>……………………………………………………………………………………………</w:t>
      </w:r>
      <w:r w:rsidR="008E6508">
        <w:rPr>
          <w:rFonts w:ascii="Arial"/>
          <w:sz w:val="20"/>
        </w:rPr>
        <w:t>…</w:t>
      </w:r>
      <w:r w:rsidR="008E6508">
        <w:rPr>
          <w:rFonts w:ascii="Arial"/>
          <w:sz w:val="20"/>
        </w:rPr>
        <w:t>...</w:t>
      </w:r>
      <w:r w:rsidR="00B66A0C" w:rsidRPr="001D37EF">
        <w:rPr>
          <w:rFonts w:ascii="Arial"/>
          <w:sz w:val="20"/>
        </w:rPr>
        <w:t>+ iva</w:t>
      </w:r>
    </w:p>
    <w:p w:rsidR="00E67B79" w:rsidRPr="001D37EF" w:rsidRDefault="00E67B79" w:rsidP="00E67B79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  <w:sz w:val="20"/>
        </w:rPr>
      </w:pPr>
      <w:r w:rsidRPr="001D37EF">
        <w:rPr>
          <w:rFonts w:ascii="Arial" w:hAnsi="Arial" w:cs="Arial"/>
          <w:sz w:val="20"/>
        </w:rPr>
        <w:t>Di cui costi per adempimento delle disposizioni in materia di salute e sicurezza da sostenere per l’esecuzione dell’appalto:</w:t>
      </w:r>
    </w:p>
    <w:p w:rsidR="00E67B79" w:rsidRPr="001D37EF" w:rsidRDefault="00E67B79" w:rsidP="00E67B79">
      <w:pPr>
        <w:pStyle w:val="Predefinito"/>
        <w:spacing w:line="360" w:lineRule="auto"/>
        <w:jc w:val="both"/>
      </w:pPr>
      <w:r w:rsidRPr="001D37EF">
        <w:rPr>
          <w:rFonts w:ascii="Arial"/>
          <w:sz w:val="20"/>
        </w:rPr>
        <w:t xml:space="preserve">In cifre:   </w:t>
      </w:r>
      <w:r w:rsidRPr="001D37EF">
        <w:rPr>
          <w:rFonts w:ascii="Arial"/>
          <w:sz w:val="20"/>
        </w:rPr>
        <w:t>€……………………………………………………………………………………………</w:t>
      </w:r>
      <w:r w:rsidRPr="001D37EF">
        <w:rPr>
          <w:rFonts w:ascii="Arial"/>
          <w:sz w:val="20"/>
        </w:rPr>
        <w:t>..</w:t>
      </w:r>
      <w:r w:rsidRPr="001D37EF">
        <w:rPr>
          <w:rFonts w:ascii="Arial"/>
          <w:sz w:val="20"/>
        </w:rPr>
        <w:t>…</w:t>
      </w:r>
      <w:r w:rsidR="008935AB">
        <w:rPr>
          <w:rFonts w:ascii="Arial"/>
          <w:sz w:val="20"/>
        </w:rPr>
        <w:t>.</w:t>
      </w:r>
      <w:r w:rsidRPr="001D37EF">
        <w:rPr>
          <w:rFonts w:ascii="Arial"/>
          <w:sz w:val="20"/>
        </w:rPr>
        <w:t>+ iva</w:t>
      </w:r>
    </w:p>
    <w:p w:rsidR="00E67B79" w:rsidRDefault="00E67B79" w:rsidP="00E67B79">
      <w:pPr>
        <w:pStyle w:val="Predefinito"/>
        <w:spacing w:line="360" w:lineRule="auto"/>
        <w:jc w:val="both"/>
      </w:pPr>
      <w:r w:rsidRPr="001D37EF">
        <w:rPr>
          <w:rFonts w:ascii="Arial"/>
          <w:sz w:val="20"/>
        </w:rPr>
        <w:t xml:space="preserve">In lettere: </w:t>
      </w:r>
      <w:r w:rsidRPr="001D37EF">
        <w:rPr>
          <w:rFonts w:ascii="Arial"/>
          <w:sz w:val="20"/>
        </w:rPr>
        <w:t>€……………………………………………………………………………………………</w:t>
      </w:r>
      <w:r w:rsidR="008935AB">
        <w:rPr>
          <w:rFonts w:ascii="Arial"/>
          <w:sz w:val="20"/>
        </w:rPr>
        <w:t>…</w:t>
      </w:r>
      <w:r w:rsidR="008935AB">
        <w:rPr>
          <w:rFonts w:ascii="Arial"/>
          <w:sz w:val="20"/>
        </w:rPr>
        <w:t>...</w:t>
      </w:r>
      <w:r w:rsidRPr="001D37EF">
        <w:rPr>
          <w:rFonts w:ascii="Arial"/>
          <w:sz w:val="20"/>
        </w:rPr>
        <w:t>+ iva</w:t>
      </w:r>
    </w:p>
    <w:p w:rsidR="00EA66D2" w:rsidRDefault="00EA66D2" w:rsidP="00EA66D2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  <w:sz w:val="20"/>
        </w:rPr>
      </w:pPr>
    </w:p>
    <w:p w:rsidR="00EA66D2" w:rsidRPr="001D37EF" w:rsidRDefault="00EA66D2" w:rsidP="00EA66D2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Indica inoltre il valore delle produzioni offerte </w:t>
      </w:r>
      <w:r w:rsidRPr="007B0C18">
        <w:rPr>
          <w:rFonts w:ascii="Arial" w:hAnsi="Arial" w:cs="Arial"/>
          <w:sz w:val="20"/>
          <w:u w:val="single"/>
        </w:rPr>
        <w:t>nell’arco della durata complessiva del progetto</w:t>
      </w:r>
      <w:r>
        <w:rPr>
          <w:rFonts w:ascii="Arial" w:hAnsi="Arial" w:cs="Arial"/>
          <w:sz w:val="20"/>
        </w:rPr>
        <w:t xml:space="preserve"> nella tabella seguente:</w:t>
      </w:r>
    </w:p>
    <w:p w:rsidR="00EA66D2" w:rsidRDefault="00EA66D2" w:rsidP="008935AB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  <w:sz w:val="20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5447"/>
        <w:gridCol w:w="2835"/>
      </w:tblGrid>
      <w:tr w:rsidR="00EA66D2" w:rsidRPr="00D05623" w:rsidTr="00FC2EF8">
        <w:trPr>
          <w:trHeight w:val="462"/>
        </w:trPr>
        <w:tc>
          <w:tcPr>
            <w:tcW w:w="5447" w:type="dxa"/>
            <w:vAlign w:val="center"/>
          </w:tcPr>
          <w:p w:rsidR="00EA66D2" w:rsidRPr="00D05623" w:rsidRDefault="00EA66D2" w:rsidP="00EA66D2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5623">
              <w:rPr>
                <w:rFonts w:ascii="Arial" w:hAnsi="Arial" w:cs="Arial"/>
                <w:b/>
                <w:bCs/>
                <w:sz w:val="20"/>
                <w:szCs w:val="20"/>
              </w:rPr>
              <w:t>Attività</w:t>
            </w:r>
          </w:p>
        </w:tc>
        <w:tc>
          <w:tcPr>
            <w:tcW w:w="2835" w:type="dxa"/>
            <w:vAlign w:val="center"/>
          </w:tcPr>
          <w:p w:rsidR="00EA66D2" w:rsidRPr="00D05623" w:rsidRDefault="00EA66D2" w:rsidP="00EA66D2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Valore totale (€)</w:t>
            </w:r>
          </w:p>
        </w:tc>
      </w:tr>
      <w:tr w:rsidR="00EA66D2" w:rsidRPr="00D05623" w:rsidTr="00FC2EF8">
        <w:tc>
          <w:tcPr>
            <w:tcW w:w="5447" w:type="dxa"/>
            <w:vAlign w:val="center"/>
          </w:tcPr>
          <w:p w:rsidR="00EA66D2" w:rsidRPr="00D804E2" w:rsidRDefault="00EB1B25" w:rsidP="00EA66D2">
            <w:pPr>
              <w:suppressAutoHyphens/>
              <w:spacing w:line="276" w:lineRule="auto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EB1B25">
              <w:rPr>
                <w:rFonts w:ascii="Arial" w:hAnsi="Arial" w:cs="Arial"/>
                <w:bCs/>
                <w:sz w:val="20"/>
                <w:szCs w:val="20"/>
              </w:rPr>
              <w:t>ttività dettagliate nel Regolamento recante "Approvazione delle linee guida sulle modalità di svolgimento delle funzioni del direttore dei lavori o del direttore dell'esecuzione", di cui al D.M. 7 marzo 2018 n. 49;</w:t>
            </w:r>
          </w:p>
        </w:tc>
        <w:tc>
          <w:tcPr>
            <w:tcW w:w="2835" w:type="dxa"/>
            <w:vAlign w:val="center"/>
          </w:tcPr>
          <w:p w:rsidR="00EA66D2" w:rsidRPr="004D16F3" w:rsidRDefault="00EA66D2" w:rsidP="00EA66D2">
            <w:pPr>
              <w:suppressAutoHyphens/>
              <w:spacing w:line="276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EB1B25" w:rsidRPr="00D05623" w:rsidTr="00FC2EF8">
        <w:tc>
          <w:tcPr>
            <w:tcW w:w="5447" w:type="dxa"/>
            <w:vAlign w:val="center"/>
          </w:tcPr>
          <w:p w:rsidR="00EB1B25" w:rsidRPr="00EB1B25" w:rsidRDefault="00EB1B25" w:rsidP="00EB1B25">
            <w:pPr>
              <w:suppressAutoHyphens/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</w:t>
            </w:r>
            <w:r w:rsidRPr="00EB1B25">
              <w:rPr>
                <w:rFonts w:ascii="Arial" w:hAnsi="Arial" w:cs="Arial"/>
                <w:bCs/>
                <w:sz w:val="20"/>
                <w:szCs w:val="20"/>
              </w:rPr>
              <w:t>rogettazione di dettaglio delle MEV software, inclusa quotazione economica;</w:t>
            </w:r>
          </w:p>
          <w:p w:rsidR="00EB1B25" w:rsidRPr="00416DBD" w:rsidRDefault="00EB1B25" w:rsidP="00EB1B25">
            <w:pPr>
              <w:suppressAutoHyphens/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EB1B25" w:rsidRPr="004D16F3" w:rsidRDefault="00EB1B25" w:rsidP="00EA66D2">
            <w:pPr>
              <w:suppressAutoHyphens/>
              <w:spacing w:line="276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  <w:tr w:rsidR="00EA66D2" w:rsidRPr="00D05623" w:rsidTr="00FC2EF8">
        <w:tc>
          <w:tcPr>
            <w:tcW w:w="5447" w:type="dxa"/>
            <w:vAlign w:val="center"/>
          </w:tcPr>
          <w:p w:rsidR="00EA66D2" w:rsidRPr="00D804E2" w:rsidRDefault="00416DBD" w:rsidP="00EA66D2">
            <w:pPr>
              <w:suppressAutoHyphens/>
              <w:spacing w:line="276" w:lineRule="auto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Pr="00416DBD">
              <w:rPr>
                <w:rFonts w:ascii="Arial" w:hAnsi="Arial" w:cs="Arial"/>
                <w:bCs/>
                <w:sz w:val="20"/>
                <w:szCs w:val="20"/>
              </w:rPr>
              <w:t>upporto all’Amministrazione nella gestione di segnalazioni e quesiti provenienti da cittadini, imprese ed operatori dedicati alla gestione delle pratiche SUAPE</w:t>
            </w:r>
          </w:p>
        </w:tc>
        <w:tc>
          <w:tcPr>
            <w:tcW w:w="2835" w:type="dxa"/>
            <w:vAlign w:val="center"/>
          </w:tcPr>
          <w:p w:rsidR="00EA66D2" w:rsidRPr="004D16F3" w:rsidRDefault="00EA66D2" w:rsidP="00EA66D2">
            <w:pPr>
              <w:suppressAutoHyphens/>
              <w:spacing w:line="276" w:lineRule="auto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</w:tr>
    </w:tbl>
    <w:p w:rsidR="00B172AB" w:rsidRDefault="00B172AB" w:rsidP="008935AB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  <w:sz w:val="20"/>
        </w:rPr>
      </w:pPr>
    </w:p>
    <w:p w:rsidR="00825167" w:rsidRPr="002B6C1E" w:rsidRDefault="00825167" w:rsidP="008935AB">
      <w:pPr>
        <w:pStyle w:val="Predefinito"/>
        <w:tabs>
          <w:tab w:val="left" w:pos="993"/>
        </w:tabs>
        <w:spacing w:line="360" w:lineRule="auto"/>
        <w:jc w:val="both"/>
        <w:rPr>
          <w:rFonts w:ascii="Arial" w:hAnsi="Arial" w:cs="Arial"/>
        </w:rPr>
      </w:pPr>
      <w:r w:rsidRPr="002B6C1E">
        <w:rPr>
          <w:rFonts w:ascii="Arial" w:hAnsi="Arial" w:cs="Arial"/>
          <w:sz w:val="20"/>
        </w:rPr>
        <w:t>A tal fine, ai sensi e per gli effetti dell’art. 76 del D.P.R. 445/2000, consapevole della responsabilità e delle conseguenze civili e penali previste in caso di dichiarazioni mendaci e/o formazione od uso di atti falsi, nonché in caso di esibizione di atti contenente dati non più corrispondenti a verità e consapevole, altres</w:t>
      </w:r>
      <w:r w:rsidR="00C8776A" w:rsidRPr="002B6C1E">
        <w:rPr>
          <w:rFonts w:ascii="Arial" w:hAnsi="Arial" w:cs="Arial"/>
          <w:sz w:val="20"/>
        </w:rPr>
        <w:t>ì</w:t>
      </w:r>
      <w:r w:rsidRPr="002B6C1E">
        <w:rPr>
          <w:rFonts w:ascii="Arial" w:hAnsi="Arial" w:cs="Arial"/>
          <w:sz w:val="20"/>
        </w:rPr>
        <w:t>, che qualora emerga la non veridicità del contenuto della presente dichiarazione l</w:t>
      </w:r>
      <w:r w:rsidR="004D1CCE" w:rsidRPr="002B6C1E">
        <w:rPr>
          <w:rFonts w:ascii="Arial" w:hAnsi="Arial" w:cs="Arial"/>
          <w:sz w:val="20"/>
        </w:rPr>
        <w:t>o</w:t>
      </w:r>
      <w:r w:rsidRPr="002B6C1E">
        <w:rPr>
          <w:rFonts w:ascii="Arial" w:hAnsi="Arial" w:cs="Arial"/>
          <w:sz w:val="20"/>
        </w:rPr>
        <w:t xml:space="preserve"> scrivente </w:t>
      </w:r>
      <w:r w:rsidR="004D1CCE" w:rsidRPr="002B6C1E">
        <w:rPr>
          <w:rFonts w:ascii="Arial" w:hAnsi="Arial" w:cs="Arial"/>
          <w:sz w:val="20"/>
        </w:rPr>
        <w:t>operatore economico</w:t>
      </w:r>
      <w:r w:rsidRPr="002B6C1E">
        <w:rPr>
          <w:rFonts w:ascii="Arial" w:hAnsi="Arial" w:cs="Arial"/>
          <w:sz w:val="20"/>
        </w:rPr>
        <w:t xml:space="preserve"> decadrà dai benefici per i quali la stessa è rilasciata,</w:t>
      </w:r>
    </w:p>
    <w:p w:rsidR="00825167" w:rsidRDefault="00825167" w:rsidP="00763917">
      <w:pPr>
        <w:pStyle w:val="Predefinito"/>
        <w:tabs>
          <w:tab w:val="left" w:pos="993"/>
        </w:tabs>
        <w:spacing w:before="60" w:after="120" w:line="360" w:lineRule="auto"/>
        <w:jc w:val="center"/>
      </w:pPr>
      <w:r>
        <w:rPr>
          <w:rFonts w:ascii="Arial"/>
          <w:b/>
          <w:sz w:val="20"/>
        </w:rPr>
        <w:t>DICHIARA</w:t>
      </w:r>
    </w:p>
    <w:p w:rsidR="000227B3" w:rsidRPr="00087B79" w:rsidRDefault="000227B3" w:rsidP="008935AB">
      <w:pPr>
        <w:numPr>
          <w:ilvl w:val="0"/>
          <w:numId w:val="31"/>
        </w:numPr>
        <w:suppressAutoHyphens/>
        <w:spacing w:before="120" w:line="360" w:lineRule="auto"/>
        <w:ind w:left="426" w:hanging="357"/>
        <w:jc w:val="both"/>
        <w:rPr>
          <w:rFonts w:ascii="Arial" w:hAnsi="Arial" w:cs="Arial"/>
          <w:sz w:val="20"/>
          <w:szCs w:val="20"/>
          <w:lang w:eastAsia="ar-SA"/>
        </w:rPr>
      </w:pPr>
      <w:r w:rsidRPr="00087B79">
        <w:rPr>
          <w:rFonts w:ascii="Arial" w:hAnsi="Arial" w:cs="Arial"/>
          <w:sz w:val="20"/>
          <w:szCs w:val="20"/>
          <w:lang w:eastAsia="ar-SA"/>
        </w:rPr>
        <w:lastRenderedPageBreak/>
        <w:t xml:space="preserve">di </w:t>
      </w:r>
      <w:r w:rsidR="00CF42C5">
        <w:rPr>
          <w:rFonts w:ascii="Arial" w:hAnsi="Arial" w:cs="Arial"/>
          <w:sz w:val="20"/>
          <w:szCs w:val="20"/>
          <w:lang w:eastAsia="ar-SA"/>
        </w:rPr>
        <w:t xml:space="preserve">impegnarsi a </w:t>
      </w:r>
      <w:r w:rsidRPr="00087B79">
        <w:rPr>
          <w:rFonts w:ascii="Arial" w:hAnsi="Arial" w:cs="Arial"/>
          <w:sz w:val="20"/>
          <w:szCs w:val="20"/>
          <w:lang w:eastAsia="ar-SA"/>
        </w:rPr>
        <w:t>non eccepire, durante l’esecuzione del contratto, la mancata conoscenza di condizioni o la sopravvenienza di elementi non valutati o non considerati, salvo che tali elementi si configurino come cause di forza maggiore contemplate dal codice civile e non escluse da altre norme di l</w:t>
      </w:r>
      <w:r w:rsidR="00CE5A13" w:rsidRPr="00087B79">
        <w:rPr>
          <w:rFonts w:ascii="Arial" w:hAnsi="Arial" w:cs="Arial"/>
          <w:sz w:val="20"/>
          <w:szCs w:val="20"/>
          <w:lang w:eastAsia="ar-SA"/>
        </w:rPr>
        <w:t>egge e/o dai documenti di gara</w:t>
      </w:r>
      <w:r w:rsidRPr="00087B79">
        <w:rPr>
          <w:rFonts w:ascii="Arial" w:hAnsi="Arial" w:cs="Arial"/>
          <w:sz w:val="20"/>
          <w:szCs w:val="20"/>
          <w:lang w:eastAsia="ar-SA"/>
        </w:rPr>
        <w:t>;</w:t>
      </w:r>
    </w:p>
    <w:p w:rsidR="00895979" w:rsidRDefault="000227B3" w:rsidP="008935AB">
      <w:pPr>
        <w:numPr>
          <w:ilvl w:val="0"/>
          <w:numId w:val="31"/>
        </w:numPr>
        <w:suppressAutoHyphens/>
        <w:spacing w:before="120" w:line="360" w:lineRule="auto"/>
        <w:ind w:left="426" w:hanging="357"/>
        <w:jc w:val="both"/>
        <w:rPr>
          <w:rFonts w:ascii="Arial" w:hAnsi="Arial" w:cs="Arial"/>
          <w:sz w:val="20"/>
          <w:szCs w:val="20"/>
          <w:lang w:eastAsia="ar-SA"/>
        </w:rPr>
      </w:pPr>
      <w:r w:rsidRPr="000227B3">
        <w:rPr>
          <w:rFonts w:ascii="Arial" w:hAnsi="Arial" w:cs="Arial"/>
          <w:sz w:val="20"/>
          <w:szCs w:val="20"/>
          <w:lang w:eastAsia="ar-SA"/>
        </w:rPr>
        <w:t>che il prezzo offerto è onnicomprensivo e completo di tutto qua</w:t>
      </w:r>
      <w:r w:rsidR="0019287A">
        <w:rPr>
          <w:rFonts w:ascii="Arial" w:hAnsi="Arial" w:cs="Arial"/>
          <w:sz w:val="20"/>
          <w:szCs w:val="20"/>
          <w:lang w:eastAsia="ar-SA"/>
        </w:rPr>
        <w:t>nto richiesto nella Lettera di I</w:t>
      </w:r>
      <w:r w:rsidRPr="000227B3">
        <w:rPr>
          <w:rFonts w:ascii="Arial" w:hAnsi="Arial" w:cs="Arial"/>
          <w:sz w:val="20"/>
          <w:szCs w:val="20"/>
          <w:lang w:eastAsia="ar-SA"/>
        </w:rPr>
        <w:t>nvito</w:t>
      </w:r>
      <w:r w:rsidR="00CE5A13">
        <w:rPr>
          <w:rFonts w:ascii="Arial" w:hAnsi="Arial" w:cs="Arial"/>
          <w:sz w:val="20"/>
          <w:szCs w:val="20"/>
          <w:lang w:eastAsia="ar-SA"/>
        </w:rPr>
        <w:t xml:space="preserve"> e nei documenti di gara</w:t>
      </w:r>
      <w:r w:rsidR="007F6AA3">
        <w:rPr>
          <w:rFonts w:ascii="Arial" w:hAnsi="Arial" w:cs="Arial"/>
          <w:sz w:val="20"/>
          <w:szCs w:val="20"/>
          <w:lang w:eastAsia="ar-SA"/>
        </w:rPr>
        <w:t>;</w:t>
      </w:r>
    </w:p>
    <w:p w:rsidR="000227B3" w:rsidRPr="000227B3" w:rsidRDefault="00895979" w:rsidP="008935AB">
      <w:pPr>
        <w:numPr>
          <w:ilvl w:val="0"/>
          <w:numId w:val="31"/>
        </w:numPr>
        <w:suppressAutoHyphens/>
        <w:spacing w:before="120" w:line="360" w:lineRule="auto"/>
        <w:ind w:left="426" w:hanging="357"/>
        <w:jc w:val="both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di impegnarsi a tenere ferma ed irrevocabile l’offerta per un periodo non inferiore a 180 giorni decorrenti dalla data di scadenza del termine ultimo fissato per la presentazione della medesima</w:t>
      </w:r>
      <w:r w:rsidR="0056430E">
        <w:rPr>
          <w:rFonts w:ascii="Arial" w:hAnsi="Arial" w:cs="Arial"/>
          <w:sz w:val="20"/>
          <w:szCs w:val="20"/>
          <w:lang w:eastAsia="ar-SA"/>
        </w:rPr>
        <w:t>.</w:t>
      </w:r>
    </w:p>
    <w:p w:rsidR="000227B3" w:rsidRPr="000227B3" w:rsidRDefault="000227B3" w:rsidP="008935AB">
      <w:pPr>
        <w:suppressAutoHyphens/>
        <w:spacing w:before="120" w:line="360" w:lineRule="auto"/>
        <w:ind w:left="357"/>
        <w:jc w:val="both"/>
        <w:rPr>
          <w:rFonts w:ascii="Arial" w:hAnsi="Arial" w:cs="Arial"/>
          <w:sz w:val="20"/>
          <w:szCs w:val="20"/>
          <w:lang w:eastAsia="ar-SA"/>
        </w:rPr>
      </w:pPr>
      <w:r w:rsidRPr="000227B3">
        <w:rPr>
          <w:rFonts w:ascii="Arial" w:hAnsi="Arial" w:cs="Arial"/>
          <w:sz w:val="20"/>
          <w:szCs w:val="20"/>
          <w:lang w:eastAsia="ar-SA"/>
        </w:rPr>
        <w:t>Infine, si prende atto che:</w:t>
      </w:r>
    </w:p>
    <w:p w:rsidR="000227B3" w:rsidRPr="000227B3" w:rsidRDefault="000227B3" w:rsidP="008935AB">
      <w:pPr>
        <w:numPr>
          <w:ilvl w:val="0"/>
          <w:numId w:val="33"/>
        </w:numPr>
        <w:suppressAutoHyphens/>
        <w:spacing w:line="360" w:lineRule="auto"/>
        <w:ind w:left="284"/>
        <w:jc w:val="both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 xml:space="preserve">i </w:t>
      </w:r>
      <w:r w:rsidRPr="000227B3">
        <w:rPr>
          <w:rFonts w:ascii="Arial" w:hAnsi="Arial" w:cs="Arial"/>
          <w:sz w:val="20"/>
          <w:szCs w:val="20"/>
          <w:lang w:eastAsia="ar-SA"/>
        </w:rPr>
        <w:t xml:space="preserve">termini stabiliti nella Lettera di invito </w:t>
      </w:r>
      <w:r w:rsidR="00CE5A13">
        <w:rPr>
          <w:rFonts w:ascii="Arial" w:hAnsi="Arial" w:cs="Arial"/>
          <w:sz w:val="20"/>
          <w:szCs w:val="20"/>
          <w:lang w:eastAsia="ar-SA"/>
        </w:rPr>
        <w:t xml:space="preserve">e nei documenti di gara </w:t>
      </w:r>
      <w:r w:rsidRPr="000227B3">
        <w:rPr>
          <w:rFonts w:ascii="Arial" w:hAnsi="Arial" w:cs="Arial"/>
          <w:sz w:val="20"/>
          <w:szCs w:val="20"/>
          <w:lang w:eastAsia="ar-SA"/>
        </w:rPr>
        <w:t xml:space="preserve">sono da considerarsi, a tutti gli effetti, termini essenziali ai sensi e per </w:t>
      </w:r>
      <w:r w:rsidR="008D713D">
        <w:rPr>
          <w:rFonts w:ascii="Arial" w:hAnsi="Arial" w:cs="Arial"/>
          <w:sz w:val="20"/>
          <w:szCs w:val="20"/>
          <w:lang w:eastAsia="ar-SA"/>
        </w:rPr>
        <w:t>gli effetti dell’articolo 1457 Codice C</w:t>
      </w:r>
      <w:r w:rsidRPr="000227B3">
        <w:rPr>
          <w:rFonts w:ascii="Arial" w:hAnsi="Arial" w:cs="Arial"/>
          <w:sz w:val="20"/>
          <w:szCs w:val="20"/>
          <w:lang w:eastAsia="ar-SA"/>
        </w:rPr>
        <w:t>ivile;</w:t>
      </w:r>
    </w:p>
    <w:p w:rsidR="000227B3" w:rsidRPr="000421A3" w:rsidRDefault="000227B3" w:rsidP="008935AB">
      <w:pPr>
        <w:numPr>
          <w:ilvl w:val="0"/>
          <w:numId w:val="33"/>
        </w:numPr>
        <w:suppressAutoHyphens/>
        <w:spacing w:line="360" w:lineRule="auto"/>
        <w:ind w:left="284"/>
        <w:jc w:val="both"/>
        <w:rPr>
          <w:rFonts w:ascii="Arial" w:hAnsi="Arial" w:cs="Arial"/>
          <w:sz w:val="20"/>
          <w:szCs w:val="20"/>
          <w:lang w:eastAsia="ar-SA"/>
        </w:rPr>
      </w:pPr>
      <w:r w:rsidRPr="000227B3">
        <w:rPr>
          <w:rFonts w:ascii="Arial" w:hAnsi="Arial" w:cs="Arial"/>
          <w:sz w:val="20"/>
          <w:szCs w:val="20"/>
          <w:lang w:eastAsia="ar-SA"/>
        </w:rPr>
        <w:t xml:space="preserve">la Lettera di invito e i </w:t>
      </w:r>
      <w:r w:rsidRPr="000421A3">
        <w:rPr>
          <w:rFonts w:ascii="Arial" w:hAnsi="Arial" w:cs="Arial"/>
          <w:sz w:val="20"/>
          <w:szCs w:val="20"/>
          <w:lang w:eastAsia="ar-SA"/>
        </w:rPr>
        <w:t>correlati atti, ivi compreso quanto stabilito relativamente alle modalità di esecuzione contrattuali, costituiranno parte integrante e sostanziale del contratto.</w:t>
      </w:r>
    </w:p>
    <w:p w:rsidR="00DE1A49" w:rsidRPr="000421A3" w:rsidRDefault="009973EB" w:rsidP="009973EB">
      <w:pPr>
        <w:pStyle w:val="Predefinito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0421A3">
        <w:rPr>
          <w:rFonts w:ascii="Arial" w:hAnsi="Arial" w:cs="Arial"/>
          <w:sz w:val="18"/>
          <w:szCs w:val="18"/>
        </w:rPr>
        <w:t xml:space="preserve">N.B. </w:t>
      </w:r>
    </w:p>
    <w:p w:rsidR="00AF23DC" w:rsidRPr="000421A3" w:rsidRDefault="009973EB" w:rsidP="000421A3">
      <w:pPr>
        <w:pStyle w:val="Predefinito"/>
        <w:numPr>
          <w:ilvl w:val="0"/>
          <w:numId w:val="29"/>
        </w:numPr>
        <w:spacing w:line="360" w:lineRule="auto"/>
        <w:ind w:left="284" w:hanging="284"/>
        <w:jc w:val="both"/>
        <w:rPr>
          <w:rFonts w:ascii="Arial" w:hAnsi="Arial" w:cs="Arial"/>
          <w:sz w:val="18"/>
          <w:szCs w:val="18"/>
          <w:u w:val="single"/>
        </w:rPr>
      </w:pPr>
      <w:r w:rsidRPr="000421A3">
        <w:rPr>
          <w:rFonts w:ascii="Arial" w:hAnsi="Arial" w:cs="Arial"/>
          <w:sz w:val="18"/>
          <w:szCs w:val="18"/>
        </w:rPr>
        <w:t xml:space="preserve">Il prezzo offerto deve coincidere con quello indicato nell’apposita sezione dell’offerta economica del sistema Sardegna </w:t>
      </w:r>
      <w:r w:rsidR="00D71254" w:rsidRPr="000421A3">
        <w:rPr>
          <w:rFonts w:ascii="Arial" w:hAnsi="Arial" w:cs="Arial"/>
          <w:sz w:val="18"/>
          <w:szCs w:val="18"/>
        </w:rPr>
        <w:t>CAT</w:t>
      </w:r>
      <w:r w:rsidRPr="000421A3">
        <w:rPr>
          <w:rFonts w:ascii="Arial" w:hAnsi="Arial" w:cs="Arial"/>
          <w:sz w:val="18"/>
          <w:szCs w:val="18"/>
        </w:rPr>
        <w:t>.</w:t>
      </w:r>
    </w:p>
    <w:p w:rsidR="0069711B" w:rsidRDefault="0069711B" w:rsidP="00763917">
      <w:pPr>
        <w:tabs>
          <w:tab w:val="left" w:pos="426"/>
        </w:tabs>
        <w:spacing w:before="240" w:line="360" w:lineRule="atLeast"/>
        <w:ind w:left="425" w:hanging="4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63917">
        <w:rPr>
          <w:rFonts w:ascii="Arial" w:hAnsi="Arial" w:cs="Arial"/>
          <w:sz w:val="20"/>
          <w:szCs w:val="20"/>
        </w:rPr>
        <w:tab/>
      </w:r>
      <w:r w:rsidR="008935AB" w:rsidRPr="00667F1D">
        <w:rPr>
          <w:rFonts w:ascii="Arial" w:hAnsi="Arial" w:cs="Arial"/>
          <w:sz w:val="20"/>
          <w:szCs w:val="20"/>
        </w:rPr>
        <w:t>Firmato digitalmente</w:t>
      </w:r>
    </w:p>
    <w:sectPr w:rsidR="0069711B" w:rsidSect="00DF32F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3402" w:right="1418" w:bottom="170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34A" w:rsidRDefault="00F1134A">
      <w:r>
        <w:separator/>
      </w:r>
    </w:p>
  </w:endnote>
  <w:endnote w:type="continuationSeparator" w:id="1">
    <w:p w:rsidR="00F1134A" w:rsidRDefault="00F113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Gadugi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D81" w:rsidRDefault="002E4D81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DD2" w:rsidRDefault="00A47D73">
    <w:pPr>
      <w:pStyle w:val="Pidipagina"/>
      <w:jc w:val="right"/>
    </w:pPr>
    <w:r>
      <w:fldChar w:fldCharType="begin"/>
    </w:r>
    <w:r w:rsidR="00901DD2">
      <w:instrText>PAGE   \* MERGEFORMAT</w:instrText>
    </w:r>
    <w:r>
      <w:fldChar w:fldCharType="separate"/>
    </w:r>
    <w:r w:rsidR="006E3C42">
      <w:rPr>
        <w:noProof/>
      </w:rPr>
      <w:t>1</w:t>
    </w:r>
    <w:r>
      <w:fldChar w:fldCharType="end"/>
    </w:r>
  </w:p>
  <w:p w:rsidR="00901DD2" w:rsidRDefault="00901DD2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D81" w:rsidRDefault="002E4D81">
    <w:pPr>
      <w:pStyle w:val="Pidipagin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102C85">
    <w:pPr>
      <w:pStyle w:val="Pidipagina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79" w:type="pct"/>
      <w:jc w:val="center"/>
      <w:tblLook w:val="01E0"/>
    </w:tblPr>
    <w:tblGrid>
      <w:gridCol w:w="5494"/>
      <w:gridCol w:w="2409"/>
      <w:gridCol w:w="1242"/>
    </w:tblGrid>
    <w:tr w:rsidR="0056430E" w:rsidRPr="00835DD3" w:rsidTr="00B75EC5">
      <w:trPr>
        <w:jc w:val="center"/>
      </w:trPr>
      <w:tc>
        <w:tcPr>
          <w:tcW w:w="3004" w:type="pct"/>
          <w:vAlign w:val="center"/>
        </w:tcPr>
        <w:p w:rsidR="0056430E" w:rsidRPr="00835DD3" w:rsidRDefault="00010130" w:rsidP="00B75EC5">
          <w:pPr>
            <w:spacing w:before="120" w:after="120"/>
            <w:ind w:right="16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DEC per </w:t>
          </w:r>
          <w:r w:rsidRPr="00DB31E1">
            <w:rPr>
              <w:rFonts w:ascii="Arial" w:hAnsi="Arial" w:cs="Arial"/>
              <w:sz w:val="16"/>
              <w:szCs w:val="16"/>
            </w:rPr>
            <w:t>evoluzione, gestione e manu</w:t>
          </w:r>
          <w:r>
            <w:rPr>
              <w:rFonts w:ascii="Arial" w:hAnsi="Arial" w:cs="Arial"/>
              <w:sz w:val="16"/>
              <w:szCs w:val="16"/>
            </w:rPr>
            <w:t xml:space="preserve">tenzione </w:t>
          </w:r>
          <w:r w:rsidRPr="00DB31E1">
            <w:rPr>
              <w:rFonts w:ascii="Arial" w:hAnsi="Arial" w:cs="Arial"/>
              <w:sz w:val="16"/>
              <w:szCs w:val="16"/>
            </w:rPr>
            <w:t>SUAPEE</w:t>
          </w:r>
        </w:p>
      </w:tc>
      <w:tc>
        <w:tcPr>
          <w:tcW w:w="1317" w:type="pct"/>
          <w:vAlign w:val="center"/>
        </w:tcPr>
        <w:p w:rsidR="0056430E" w:rsidRPr="00835DD3" w:rsidRDefault="002039C0" w:rsidP="00B75EC5">
          <w:pPr>
            <w:spacing w:before="120" w:after="120"/>
            <w:ind w:left="-178" w:right="-10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Schema di </w:t>
          </w:r>
          <w:r w:rsidR="0056430E" w:rsidRPr="00835DD3">
            <w:rPr>
              <w:rFonts w:ascii="Arial" w:hAnsi="Arial" w:cs="Arial"/>
              <w:sz w:val="16"/>
              <w:szCs w:val="16"/>
            </w:rPr>
            <w:t xml:space="preserve">Offerta Economica </w:t>
          </w:r>
        </w:p>
      </w:tc>
      <w:tc>
        <w:tcPr>
          <w:tcW w:w="679" w:type="pct"/>
          <w:vAlign w:val="center"/>
        </w:tcPr>
        <w:p w:rsidR="0056430E" w:rsidRPr="00835DD3" w:rsidRDefault="0056430E" w:rsidP="00B75EC5">
          <w:pPr>
            <w:widowControl w:val="0"/>
            <w:jc w:val="center"/>
            <w:rPr>
              <w:rFonts w:ascii="Arial" w:hAnsi="Arial"/>
              <w:sz w:val="16"/>
              <w:szCs w:val="16"/>
            </w:rPr>
          </w:pPr>
          <w:r w:rsidRPr="00835DD3">
            <w:rPr>
              <w:rFonts w:ascii="Arial" w:hAnsi="Arial" w:cs="Arial"/>
              <w:sz w:val="16"/>
              <w:szCs w:val="16"/>
            </w:rPr>
            <w:t xml:space="preserve">pagina 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D11D2E">
            <w:rPr>
              <w:rFonts w:ascii="Arial" w:hAnsi="Arial" w:cs="Arial"/>
              <w:noProof/>
              <w:sz w:val="16"/>
              <w:szCs w:val="16"/>
            </w:rPr>
            <w:t>3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end"/>
          </w:r>
          <w:r w:rsidRPr="00835DD3">
            <w:rPr>
              <w:rFonts w:ascii="Arial" w:hAnsi="Arial" w:cs="Arial"/>
              <w:sz w:val="16"/>
              <w:szCs w:val="16"/>
            </w:rPr>
            <w:t xml:space="preserve"> di 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D11D2E">
            <w:rPr>
              <w:rFonts w:ascii="Arial" w:hAnsi="Arial" w:cs="Arial"/>
              <w:noProof/>
              <w:sz w:val="16"/>
              <w:szCs w:val="16"/>
            </w:rPr>
            <w:t>4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:rsidR="00835DD3" w:rsidRPr="00835DD3" w:rsidRDefault="00835DD3">
    <w:pPr>
      <w:pStyle w:val="Pidipagina"/>
      <w:rPr>
        <w:sz w:val="8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79" w:type="pct"/>
      <w:jc w:val="center"/>
      <w:tblLook w:val="01E0"/>
    </w:tblPr>
    <w:tblGrid>
      <w:gridCol w:w="5494"/>
      <w:gridCol w:w="2409"/>
      <w:gridCol w:w="1242"/>
    </w:tblGrid>
    <w:tr w:rsidR="00835DD3" w:rsidRPr="00835DD3" w:rsidTr="0056430E">
      <w:trPr>
        <w:jc w:val="center"/>
      </w:trPr>
      <w:tc>
        <w:tcPr>
          <w:tcW w:w="3004" w:type="pct"/>
          <w:vAlign w:val="center"/>
        </w:tcPr>
        <w:p w:rsidR="00835DD3" w:rsidRPr="00835DD3" w:rsidRDefault="00AA5E5B" w:rsidP="00674DE4">
          <w:pPr>
            <w:spacing w:before="120" w:after="120"/>
            <w:ind w:right="16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DEC per </w:t>
          </w:r>
          <w:r w:rsidRPr="00DB31E1">
            <w:rPr>
              <w:rFonts w:ascii="Arial" w:hAnsi="Arial" w:cs="Arial"/>
              <w:sz w:val="16"/>
              <w:szCs w:val="16"/>
            </w:rPr>
            <w:t>evoluzione, gestione e manu</w:t>
          </w:r>
          <w:r>
            <w:rPr>
              <w:rFonts w:ascii="Arial" w:hAnsi="Arial" w:cs="Arial"/>
              <w:sz w:val="16"/>
              <w:szCs w:val="16"/>
            </w:rPr>
            <w:t xml:space="preserve">tenzione </w:t>
          </w:r>
          <w:r w:rsidRPr="00DB31E1">
            <w:rPr>
              <w:rFonts w:ascii="Arial" w:hAnsi="Arial" w:cs="Arial"/>
              <w:sz w:val="16"/>
              <w:szCs w:val="16"/>
            </w:rPr>
            <w:t>SUAPEE</w:t>
          </w:r>
        </w:p>
      </w:tc>
      <w:tc>
        <w:tcPr>
          <w:tcW w:w="1317" w:type="pct"/>
          <w:vAlign w:val="center"/>
        </w:tcPr>
        <w:p w:rsidR="00835DD3" w:rsidRPr="00835DD3" w:rsidRDefault="00FB5F73" w:rsidP="0056430E">
          <w:pPr>
            <w:spacing w:before="120" w:after="120"/>
            <w:ind w:left="-178" w:right="-107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 xml:space="preserve">Schema di </w:t>
          </w:r>
          <w:r w:rsidR="00835DD3" w:rsidRPr="00835DD3">
            <w:rPr>
              <w:rFonts w:ascii="Arial" w:hAnsi="Arial" w:cs="Arial"/>
              <w:sz w:val="16"/>
              <w:szCs w:val="16"/>
            </w:rPr>
            <w:t xml:space="preserve">Offerta Economica </w:t>
          </w:r>
        </w:p>
      </w:tc>
      <w:tc>
        <w:tcPr>
          <w:tcW w:w="679" w:type="pct"/>
          <w:vAlign w:val="center"/>
        </w:tcPr>
        <w:p w:rsidR="00835DD3" w:rsidRPr="00835DD3" w:rsidRDefault="00835DD3" w:rsidP="00674DE4">
          <w:pPr>
            <w:widowControl w:val="0"/>
            <w:jc w:val="center"/>
            <w:rPr>
              <w:rFonts w:ascii="Arial" w:hAnsi="Arial"/>
              <w:sz w:val="16"/>
              <w:szCs w:val="16"/>
            </w:rPr>
          </w:pPr>
          <w:r w:rsidRPr="00835DD3">
            <w:rPr>
              <w:rFonts w:ascii="Arial" w:hAnsi="Arial" w:cs="Arial"/>
              <w:sz w:val="16"/>
              <w:szCs w:val="16"/>
            </w:rPr>
            <w:t xml:space="preserve">pagina 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D11D2E">
            <w:rPr>
              <w:rFonts w:ascii="Arial" w:hAnsi="Arial" w:cs="Arial"/>
              <w:noProof/>
              <w:sz w:val="16"/>
              <w:szCs w:val="16"/>
            </w:rPr>
            <w:t>2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end"/>
          </w:r>
          <w:r w:rsidRPr="00835DD3">
            <w:rPr>
              <w:rFonts w:ascii="Arial" w:hAnsi="Arial" w:cs="Arial"/>
              <w:sz w:val="16"/>
              <w:szCs w:val="16"/>
            </w:rPr>
            <w:t xml:space="preserve"> di 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begin"/>
          </w:r>
          <w:r w:rsidRPr="00835DD3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separate"/>
          </w:r>
          <w:r w:rsidR="00D11D2E">
            <w:rPr>
              <w:rFonts w:ascii="Arial" w:hAnsi="Arial" w:cs="Arial"/>
              <w:noProof/>
              <w:sz w:val="16"/>
              <w:szCs w:val="16"/>
            </w:rPr>
            <w:t>4</w:t>
          </w:r>
          <w:r w:rsidR="00A47D73" w:rsidRPr="00835DD3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:rsidR="00102C85" w:rsidRPr="00835DD3" w:rsidRDefault="00102C85" w:rsidP="00835DD3">
    <w:pPr>
      <w:pStyle w:val="Pidipagina"/>
      <w:rPr>
        <w:sz w:val="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34A" w:rsidRDefault="00F1134A">
      <w:r>
        <w:separator/>
      </w:r>
    </w:p>
  </w:footnote>
  <w:footnote w:type="continuationSeparator" w:id="1">
    <w:p w:rsidR="00F1134A" w:rsidRDefault="00F113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D81" w:rsidRDefault="002E4D81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87A" w:rsidRDefault="0009185A" w:rsidP="0019287A">
    <w:pPr>
      <w:jc w:val="center"/>
      <w:rPr>
        <w:rFonts w:ascii="Arial" w:hAnsi="Arial" w:cs="Arial"/>
        <w:caps/>
        <w:sz w:val="16"/>
        <w:szCs w:val="16"/>
      </w:rPr>
    </w:pPr>
    <w:r>
      <w:rPr>
        <w:rFonts w:cs="Arial"/>
        <w:noProof/>
        <w:sz w:val="18"/>
        <w:szCs w:val="18"/>
      </w:rPr>
      <w:drawing>
        <wp:inline distT="0" distB="0" distL="0" distR="0">
          <wp:extent cx="1797050" cy="10953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9287A" w:rsidRPr="0019287A" w:rsidRDefault="0019287A" w:rsidP="0019287A">
    <w:pPr>
      <w:jc w:val="center"/>
      <w:rPr>
        <w:rFonts w:ascii="Futura" w:hAnsi="Futura"/>
      </w:rPr>
    </w:pPr>
    <w:r w:rsidRPr="00941CAD">
      <w:rPr>
        <w:rFonts w:ascii="Arial" w:hAnsi="Arial" w:cs="Arial"/>
        <w:caps/>
        <w:sz w:val="16"/>
        <w:szCs w:val="16"/>
      </w:rPr>
      <w:t>ASSESSORADU DE S'INDÙSTRIA</w:t>
    </w:r>
  </w:p>
  <w:p w:rsidR="0019287A" w:rsidRPr="00941CAD" w:rsidRDefault="0019287A" w:rsidP="0019287A">
    <w:pPr>
      <w:pStyle w:val="Intestazione"/>
      <w:jc w:val="center"/>
      <w:rPr>
        <w:rFonts w:ascii="Arial" w:hAnsi="Arial" w:cs="Arial"/>
        <w:sz w:val="16"/>
        <w:szCs w:val="16"/>
      </w:rPr>
    </w:pPr>
    <w:r w:rsidRPr="00941CAD">
      <w:rPr>
        <w:rFonts w:ascii="Arial" w:hAnsi="Arial" w:cs="Arial"/>
        <w:sz w:val="16"/>
        <w:szCs w:val="16"/>
      </w:rPr>
      <w:t>ASSESSORATO DELL'INDUSTRIA</w:t>
    </w:r>
  </w:p>
  <w:p w:rsidR="0019287A" w:rsidRPr="0019287A" w:rsidRDefault="0019287A" w:rsidP="0019287A">
    <w:pPr>
      <w:pStyle w:val="Assesstop1"/>
      <w:ind w:left="1560"/>
      <w:rPr>
        <w:rFonts w:ascii="Arial" w:hAnsi="Arial" w:cs="Arial"/>
        <w:szCs w:val="16"/>
      </w:rPr>
    </w:pPr>
    <w:r>
      <w:rPr>
        <w:rFonts w:ascii="Arial" w:hAnsi="Arial" w:cs="Arial"/>
      </w:rPr>
      <w:br/>
    </w:r>
  </w:p>
  <w:p w:rsidR="00102C85" w:rsidRPr="00AA0085" w:rsidRDefault="00102C85" w:rsidP="00296DF3">
    <w:pPr>
      <w:jc w:val="center"/>
      <w:rPr>
        <w:rFonts w:ascii="Arial" w:hAnsi="Arial" w:cs="Arial"/>
        <w:sz w:val="16"/>
        <w:szCs w:val="16"/>
      </w:rPr>
    </w:pPr>
  </w:p>
  <w:p w:rsidR="00102C85" w:rsidRPr="0019287A" w:rsidRDefault="0019287A" w:rsidP="00296DF3">
    <w:pPr>
      <w:pStyle w:val="DGServp1"/>
      <w:rPr>
        <w:rFonts w:ascii="Arial" w:hAnsi="Arial" w:cs="Arial"/>
        <w:sz w:val="16"/>
        <w:szCs w:val="16"/>
      </w:rPr>
    </w:pPr>
    <w:r w:rsidRPr="0019287A">
      <w:rPr>
        <w:rFonts w:ascii="Arial" w:hAnsi="Arial" w:cs="Arial"/>
        <w:sz w:val="16"/>
        <w:szCs w:val="16"/>
      </w:rPr>
      <w:t>09.01.00-</w:t>
    </w:r>
    <w:r>
      <w:rPr>
        <w:rFonts w:ascii="Arial" w:hAnsi="Arial" w:cs="Arial"/>
        <w:sz w:val="16"/>
        <w:szCs w:val="16"/>
      </w:rPr>
      <w:t>Direzione G</w:t>
    </w:r>
    <w:r w:rsidR="00102C85" w:rsidRPr="0019287A">
      <w:rPr>
        <w:rFonts w:ascii="Arial" w:hAnsi="Arial" w:cs="Arial"/>
        <w:sz w:val="16"/>
        <w:szCs w:val="16"/>
      </w:rPr>
      <w:t>enerale</w:t>
    </w:r>
  </w:p>
  <w:p w:rsidR="00102C85" w:rsidRPr="0019287A" w:rsidRDefault="0019287A" w:rsidP="00296DF3">
    <w:pPr>
      <w:pStyle w:val="DGServp1"/>
      <w:rPr>
        <w:sz w:val="16"/>
        <w:szCs w:val="16"/>
      </w:rPr>
    </w:pPr>
    <w:r w:rsidRPr="0019287A">
      <w:rPr>
        <w:rFonts w:ascii="Arial" w:hAnsi="Arial" w:cs="Arial"/>
        <w:sz w:val="16"/>
        <w:szCs w:val="16"/>
      </w:rPr>
      <w:t>09.01.01-</w:t>
    </w:r>
    <w:r w:rsidR="00102C85" w:rsidRPr="0019287A">
      <w:rPr>
        <w:rFonts w:ascii="Arial" w:hAnsi="Arial" w:cs="Arial"/>
        <w:sz w:val="16"/>
        <w:szCs w:val="16"/>
      </w:rPr>
      <w:t>Servizio Semplificazione Amministrativa per le Imprese, Coo</w:t>
    </w:r>
    <w:r w:rsidR="009308AA" w:rsidRPr="0019287A">
      <w:rPr>
        <w:rFonts w:ascii="Arial" w:hAnsi="Arial" w:cs="Arial"/>
        <w:sz w:val="16"/>
        <w:szCs w:val="16"/>
      </w:rPr>
      <w:t>rdinamento Sportelli Unici, Affari Generali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861F43">
    <w:pPr>
      <w:jc w:val="center"/>
    </w:pPr>
    <w:r>
      <w:rPr>
        <w:rFonts w:ascii="Futura" w:hAnsi="Futura"/>
        <w:noProof/>
      </w:rPr>
      <w:drawing>
        <wp:inline distT="0" distB="0" distL="0" distR="0">
          <wp:extent cx="2382520" cy="889000"/>
          <wp:effectExtent l="0" t="0" r="0" b="6350"/>
          <wp:docPr id="4" name="Immagine 1" descr="stem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stem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02C85" w:rsidRDefault="00102C85">
    <w:pPr>
      <w:pStyle w:val="Assesstop1"/>
      <w:spacing w:before="200"/>
    </w:pPr>
    <w:r>
      <w:t>ASSESSORATO DEGLI ENTI LOCALI, FINANZE ED URBANISTICA</w:t>
    </w:r>
  </w:p>
  <w:p w:rsidR="00102C85" w:rsidRDefault="00102C85">
    <w:pPr>
      <w:pStyle w:val="DGServp1"/>
    </w:pPr>
    <w:r>
      <w:t>Direzione generale enti locali e finanze</w:t>
    </w:r>
  </w:p>
  <w:p w:rsidR="00102C85" w:rsidRDefault="00102C85">
    <w:pPr>
      <w:pStyle w:val="DGServp1"/>
    </w:pPr>
    <w:r>
      <w:t>Servizio provveditorato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102C85">
    <w:pPr>
      <w:pStyle w:val="Intestazione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8A3EDE">
    <w:pPr>
      <w:jc w:val="center"/>
    </w:pPr>
    <w:r>
      <w:rPr>
        <w:noProof/>
      </w:rPr>
      <w:drawing>
        <wp:inline distT="0" distB="0" distL="0" distR="0">
          <wp:extent cx="1798320" cy="1097280"/>
          <wp:effectExtent l="0" t="0" r="0" b="762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1097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A3EDE" w:rsidRPr="00941CAD" w:rsidRDefault="008A3EDE" w:rsidP="008A3EDE">
    <w:pPr>
      <w:pStyle w:val="Intestazione"/>
      <w:spacing w:before="120"/>
      <w:jc w:val="center"/>
      <w:rPr>
        <w:rFonts w:ascii="Arial" w:hAnsi="Arial" w:cs="Arial"/>
        <w:caps/>
        <w:sz w:val="16"/>
        <w:szCs w:val="16"/>
      </w:rPr>
    </w:pPr>
    <w:r w:rsidRPr="00941CAD">
      <w:rPr>
        <w:rFonts w:ascii="Arial" w:hAnsi="Arial" w:cs="Arial"/>
        <w:caps/>
        <w:sz w:val="16"/>
        <w:szCs w:val="16"/>
      </w:rPr>
      <w:t>ASSESSORADU DE S'INDÙSTRIA</w:t>
    </w:r>
  </w:p>
  <w:p w:rsidR="008A3EDE" w:rsidRPr="00941CAD" w:rsidRDefault="008A3EDE" w:rsidP="008A3EDE">
    <w:pPr>
      <w:pStyle w:val="Intestazione"/>
      <w:jc w:val="center"/>
      <w:rPr>
        <w:rFonts w:ascii="Arial" w:hAnsi="Arial" w:cs="Arial"/>
        <w:sz w:val="16"/>
        <w:szCs w:val="16"/>
      </w:rPr>
    </w:pPr>
    <w:r w:rsidRPr="00941CAD">
      <w:rPr>
        <w:rFonts w:ascii="Arial" w:hAnsi="Arial" w:cs="Arial"/>
        <w:sz w:val="16"/>
        <w:szCs w:val="16"/>
      </w:rPr>
      <w:t>ASSESSORATO DELL'INDUSTRIA</w:t>
    </w:r>
  </w:p>
  <w:p w:rsidR="00102C85" w:rsidRPr="000A38D2" w:rsidRDefault="00102C85" w:rsidP="00763917">
    <w:pPr>
      <w:pStyle w:val="Assesstop2"/>
      <w:spacing w:after="240"/>
      <w:ind w:left="1985"/>
      <w:rPr>
        <w:rFonts w:ascii="Arial" w:hAnsi="Arial" w:cs="Arial"/>
        <w:sz w:val="16"/>
        <w:szCs w:val="16"/>
      </w:rPr>
    </w:pPr>
  </w:p>
  <w:p w:rsidR="002E4D81" w:rsidRPr="0019287A" w:rsidRDefault="002E4D81" w:rsidP="002E4D81">
    <w:pPr>
      <w:pStyle w:val="DGServp1"/>
      <w:rPr>
        <w:rFonts w:ascii="Arial" w:hAnsi="Arial" w:cs="Arial"/>
        <w:sz w:val="16"/>
        <w:szCs w:val="16"/>
      </w:rPr>
    </w:pPr>
    <w:r w:rsidRPr="0019287A">
      <w:rPr>
        <w:rFonts w:ascii="Arial" w:hAnsi="Arial" w:cs="Arial"/>
        <w:sz w:val="16"/>
        <w:szCs w:val="16"/>
      </w:rPr>
      <w:t>.01.00-</w:t>
    </w:r>
    <w:r>
      <w:rPr>
        <w:rFonts w:ascii="Arial" w:hAnsi="Arial" w:cs="Arial"/>
        <w:sz w:val="16"/>
        <w:szCs w:val="16"/>
      </w:rPr>
      <w:t>Direzione G</w:t>
    </w:r>
    <w:r w:rsidRPr="0019287A">
      <w:rPr>
        <w:rFonts w:ascii="Arial" w:hAnsi="Arial" w:cs="Arial"/>
        <w:sz w:val="16"/>
        <w:szCs w:val="16"/>
      </w:rPr>
      <w:t>enerale</w:t>
    </w:r>
  </w:p>
  <w:p w:rsidR="002E4D81" w:rsidRPr="0019287A" w:rsidRDefault="002E4D81" w:rsidP="002E4D81">
    <w:pPr>
      <w:pStyle w:val="DGServp1"/>
      <w:rPr>
        <w:sz w:val="16"/>
        <w:szCs w:val="16"/>
      </w:rPr>
    </w:pPr>
    <w:r w:rsidRPr="0019287A">
      <w:rPr>
        <w:rFonts w:ascii="Arial" w:hAnsi="Arial" w:cs="Arial"/>
        <w:sz w:val="16"/>
        <w:szCs w:val="16"/>
      </w:rPr>
      <w:t>09.01.01-Servizio Semplificazione Amministrativa per le Imprese, Coordinamento Sportelli Unici, Affari Generali</w:t>
    </w:r>
  </w:p>
  <w:p w:rsidR="00102C85" w:rsidRDefault="00102C85" w:rsidP="0081219B">
    <w:pPr>
      <w:pStyle w:val="DGServp2"/>
      <w:rPr>
        <w:rFonts w:ascii="Arial" w:hAnsi="Arial" w:cs="Arial"/>
        <w:sz w:val="18"/>
        <w:szCs w:val="18"/>
      </w:rPr>
    </w:pPr>
  </w:p>
  <w:p w:rsidR="00102C85" w:rsidRPr="006A2655" w:rsidRDefault="00102C85" w:rsidP="0081219B">
    <w:pPr>
      <w:pStyle w:val="DGServp2"/>
      <w:rPr>
        <w:rFonts w:ascii="Arial" w:hAnsi="Arial" w:cs="Arial"/>
        <w:sz w:val="18"/>
        <w:szCs w:val="18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C85" w:rsidRDefault="00EF6B0C">
    <w:pPr>
      <w:jc w:val="center"/>
      <w:rPr>
        <w:rFonts w:ascii="Futura" w:hAnsi="Futura"/>
      </w:rPr>
    </w:pPr>
    <w:r>
      <w:rPr>
        <w:rFonts w:ascii="Futura" w:hAnsi="Futura"/>
        <w:noProof/>
      </w:rPr>
      <w:drawing>
        <wp:inline distT="0" distB="0" distL="0" distR="0">
          <wp:extent cx="1798320" cy="1097280"/>
          <wp:effectExtent l="0" t="0" r="0" b="762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1097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02C85" w:rsidRPr="00AA0085" w:rsidRDefault="00102C85">
    <w:pPr>
      <w:jc w:val="center"/>
      <w:rPr>
        <w:rFonts w:ascii="Arial" w:hAnsi="Arial" w:cs="Arial"/>
        <w:sz w:val="16"/>
        <w:szCs w:val="16"/>
      </w:rPr>
    </w:pPr>
  </w:p>
  <w:p w:rsidR="00EF6B0C" w:rsidRPr="00941CAD" w:rsidRDefault="00EF6B0C" w:rsidP="00EF6B0C">
    <w:pPr>
      <w:pStyle w:val="Intestazione"/>
      <w:spacing w:before="120"/>
      <w:jc w:val="center"/>
      <w:rPr>
        <w:rFonts w:ascii="Arial" w:hAnsi="Arial" w:cs="Arial"/>
        <w:caps/>
        <w:sz w:val="16"/>
        <w:szCs w:val="16"/>
      </w:rPr>
    </w:pPr>
    <w:r w:rsidRPr="00941CAD">
      <w:rPr>
        <w:rFonts w:ascii="Arial" w:hAnsi="Arial" w:cs="Arial"/>
        <w:caps/>
        <w:sz w:val="16"/>
        <w:szCs w:val="16"/>
      </w:rPr>
      <w:t>ASSESSORADU DE S'INDÙSTRIA</w:t>
    </w:r>
  </w:p>
  <w:p w:rsidR="00EF6B0C" w:rsidRPr="00941CAD" w:rsidRDefault="00EF6B0C" w:rsidP="00EF6B0C">
    <w:pPr>
      <w:pStyle w:val="Intestazione"/>
      <w:jc w:val="center"/>
      <w:rPr>
        <w:rFonts w:ascii="Arial" w:hAnsi="Arial" w:cs="Arial"/>
        <w:sz w:val="16"/>
        <w:szCs w:val="16"/>
      </w:rPr>
    </w:pPr>
    <w:r w:rsidRPr="00941CAD">
      <w:rPr>
        <w:rFonts w:ascii="Arial" w:hAnsi="Arial" w:cs="Arial"/>
        <w:sz w:val="16"/>
        <w:szCs w:val="16"/>
      </w:rPr>
      <w:t>ASSESSORATO DELL'INDUSTRIA</w:t>
    </w:r>
  </w:p>
  <w:p w:rsidR="00102C85" w:rsidRDefault="00102C85" w:rsidP="006A2655">
    <w:pPr>
      <w:pStyle w:val="DGServp1"/>
      <w:rPr>
        <w:rFonts w:ascii="Arial" w:hAnsi="Arial" w:cs="Arial"/>
        <w:szCs w:val="18"/>
      </w:rPr>
    </w:pPr>
  </w:p>
  <w:p w:rsidR="0019287A" w:rsidRPr="0019287A" w:rsidRDefault="0019287A" w:rsidP="0019287A">
    <w:pPr>
      <w:pStyle w:val="DGServp1"/>
      <w:rPr>
        <w:rFonts w:ascii="Arial" w:hAnsi="Arial" w:cs="Arial"/>
        <w:sz w:val="16"/>
        <w:szCs w:val="16"/>
      </w:rPr>
    </w:pPr>
    <w:r w:rsidRPr="0019287A">
      <w:rPr>
        <w:rFonts w:ascii="Arial" w:hAnsi="Arial" w:cs="Arial"/>
        <w:sz w:val="16"/>
        <w:szCs w:val="16"/>
      </w:rPr>
      <w:t>09.01.00-</w:t>
    </w:r>
    <w:r>
      <w:rPr>
        <w:rFonts w:ascii="Arial" w:hAnsi="Arial" w:cs="Arial"/>
        <w:sz w:val="16"/>
        <w:szCs w:val="16"/>
      </w:rPr>
      <w:t>Direzione G</w:t>
    </w:r>
    <w:r w:rsidRPr="0019287A">
      <w:rPr>
        <w:rFonts w:ascii="Arial" w:hAnsi="Arial" w:cs="Arial"/>
        <w:sz w:val="16"/>
        <w:szCs w:val="16"/>
      </w:rPr>
      <w:t>enerale</w:t>
    </w:r>
  </w:p>
  <w:p w:rsidR="0019287A" w:rsidRPr="0019287A" w:rsidRDefault="0019287A" w:rsidP="0019287A">
    <w:pPr>
      <w:pStyle w:val="DGServp1"/>
      <w:rPr>
        <w:sz w:val="16"/>
        <w:szCs w:val="16"/>
      </w:rPr>
    </w:pPr>
    <w:r w:rsidRPr="0019287A">
      <w:rPr>
        <w:rFonts w:ascii="Arial" w:hAnsi="Arial" w:cs="Arial"/>
        <w:sz w:val="16"/>
        <w:szCs w:val="16"/>
      </w:rPr>
      <w:t>09.01.01-Servizio Semplificazione Amministrativa per le Imprese, Coordinamento Sportelli Unici, Affari Generali</w:t>
    </w:r>
  </w:p>
  <w:p w:rsidR="0019287A" w:rsidRDefault="0019287A" w:rsidP="006A2655">
    <w:pPr>
      <w:pStyle w:val="DGServp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ind w:left="1571" w:hanging="360"/>
      </w:pPr>
      <w:rPr>
        <w:rFonts w:eastAsia="Times New Roman" w:cs="Times New Roman"/>
        <w:color w:val="000000"/>
      </w:rPr>
    </w:lvl>
    <w:lvl w:ilvl="1">
      <w:start w:val="1"/>
      <w:numFmt w:val="lowerLetter"/>
      <w:lvlText w:val="%2)"/>
      <w:lvlJc w:val="left"/>
      <w:pPr>
        <w:ind w:left="2291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3011" w:hanging="18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3731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">
    <w:nsid w:val="034766C8"/>
    <w:multiLevelType w:val="hybridMultilevel"/>
    <w:tmpl w:val="F970D364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C3F06D6"/>
    <w:multiLevelType w:val="hybridMultilevel"/>
    <w:tmpl w:val="D8CA3C34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4E254BB"/>
    <w:multiLevelType w:val="hybridMultilevel"/>
    <w:tmpl w:val="9E9414CC"/>
    <w:lvl w:ilvl="0" w:tplc="04100017">
      <w:start w:val="1"/>
      <w:numFmt w:val="lowerLetter"/>
      <w:lvlText w:val="%1)"/>
      <w:lvlJc w:val="left"/>
      <w:pPr>
        <w:ind w:left="7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4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7A96723"/>
    <w:multiLevelType w:val="hybridMultilevel"/>
    <w:tmpl w:val="08FADE38"/>
    <w:lvl w:ilvl="0" w:tplc="F446E44E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A31396"/>
    <w:multiLevelType w:val="hybridMultilevel"/>
    <w:tmpl w:val="89EA6D22"/>
    <w:name w:val="WW8Num9"/>
    <w:lvl w:ilvl="0" w:tplc="BA365796">
      <w:start w:val="1"/>
      <w:numFmt w:val="decimal"/>
      <w:lvlText w:val="%1)"/>
      <w:lvlJc w:val="left"/>
      <w:pPr>
        <w:ind w:left="142"/>
      </w:pPr>
      <w:rPr>
        <w:rFonts w:ascii="Arial" w:hAnsi="Arial" w:cs="Arial" w:hint="default"/>
        <w:sz w:val="20"/>
        <w:szCs w:val="20"/>
      </w:rPr>
    </w:lvl>
    <w:lvl w:ilvl="1" w:tplc="FFFFFFFF">
      <w:numFmt w:val="bullet"/>
      <w:lvlText w:val=""/>
      <w:lvlJc w:val="left"/>
      <w:pPr>
        <w:ind w:left="1211" w:hanging="360"/>
      </w:pPr>
      <w:rPr>
        <w:rFonts w:ascii="Wingdings" w:eastAsia="Times New Roman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5C4E1F"/>
    <w:multiLevelType w:val="hybridMultilevel"/>
    <w:tmpl w:val="9630454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2F73D3"/>
    <w:multiLevelType w:val="hybridMultilevel"/>
    <w:tmpl w:val="46B4ED64"/>
    <w:lvl w:ilvl="0" w:tplc="3B7093E4">
      <w:start w:val="1"/>
      <w:numFmt w:val="decimal"/>
      <w:pStyle w:val="tit1"/>
      <w:lvlText w:val="%1)"/>
      <w:lvlJc w:val="left"/>
      <w:pPr>
        <w:tabs>
          <w:tab w:val="num" w:pos="567"/>
        </w:tabs>
        <w:ind w:left="567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  <w:rPr>
        <w:rFonts w:cs="Times New Roman"/>
      </w:rPr>
    </w:lvl>
  </w:abstractNum>
  <w:abstractNum w:abstractNumId="9">
    <w:nsid w:val="234D04EA"/>
    <w:multiLevelType w:val="hybridMultilevel"/>
    <w:tmpl w:val="78C0E9C2"/>
    <w:lvl w:ilvl="0" w:tplc="A61AB1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0BF4105"/>
    <w:multiLevelType w:val="hybridMultilevel"/>
    <w:tmpl w:val="3C4E0B88"/>
    <w:lvl w:ilvl="0" w:tplc="04100017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161846"/>
    <w:multiLevelType w:val="hybridMultilevel"/>
    <w:tmpl w:val="BE9872C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7847FDB"/>
    <w:multiLevelType w:val="hybridMultilevel"/>
    <w:tmpl w:val="88A6C2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763D43"/>
    <w:multiLevelType w:val="hybridMultilevel"/>
    <w:tmpl w:val="D8CA3C34"/>
    <w:lvl w:ilvl="0" w:tplc="1B04DB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3C6F1D"/>
    <w:multiLevelType w:val="hybridMultilevel"/>
    <w:tmpl w:val="D00022DC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FFFFFFFF">
      <w:numFmt w:val="bullet"/>
      <w:lvlText w:val="-"/>
      <w:lvlJc w:val="left"/>
      <w:pPr>
        <w:tabs>
          <w:tab w:val="num" w:pos="2227"/>
        </w:tabs>
        <w:ind w:left="2227" w:hanging="360"/>
      </w:pPr>
      <w:rPr>
        <w:rFonts w:ascii="Times New Roman" w:eastAsia="Times New Roman" w:hAnsi="Times New Roman" w:hint="default"/>
      </w:rPr>
    </w:lvl>
    <w:lvl w:ilvl="3" w:tplc="C67C0CCC">
      <w:start w:val="1"/>
      <w:numFmt w:val="decimal"/>
      <w:lvlText w:val="%4)"/>
      <w:lvlJc w:val="left"/>
      <w:pPr>
        <w:ind w:left="2767" w:hanging="36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87"/>
        </w:tabs>
        <w:ind w:left="3487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207"/>
        </w:tabs>
        <w:ind w:left="4207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927"/>
        </w:tabs>
        <w:ind w:left="4927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647"/>
        </w:tabs>
        <w:ind w:left="5647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67"/>
        </w:tabs>
        <w:ind w:left="6367" w:hanging="180"/>
      </w:pPr>
      <w:rPr>
        <w:rFonts w:cs="Times New Roman"/>
      </w:rPr>
    </w:lvl>
  </w:abstractNum>
  <w:abstractNum w:abstractNumId="16">
    <w:nsid w:val="45FC22BD"/>
    <w:multiLevelType w:val="hybridMultilevel"/>
    <w:tmpl w:val="55306980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6DA5DCB"/>
    <w:multiLevelType w:val="hybridMultilevel"/>
    <w:tmpl w:val="16DE9E9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D366067"/>
    <w:multiLevelType w:val="hybridMultilevel"/>
    <w:tmpl w:val="4D52CCB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F233798"/>
    <w:multiLevelType w:val="hybridMultilevel"/>
    <w:tmpl w:val="EAF44C00"/>
    <w:lvl w:ilvl="0" w:tplc="0410000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20">
    <w:nsid w:val="541D24D2"/>
    <w:multiLevelType w:val="hybridMultilevel"/>
    <w:tmpl w:val="D8CA3C34"/>
    <w:lvl w:ilvl="0" w:tplc="D8DAC10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BF20EAE"/>
    <w:multiLevelType w:val="hybridMultilevel"/>
    <w:tmpl w:val="B0D2EA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2E12E35"/>
    <w:multiLevelType w:val="hybridMultilevel"/>
    <w:tmpl w:val="5B764C00"/>
    <w:lvl w:ilvl="0" w:tplc="FFFFFFFF">
      <w:start w:val="1"/>
      <w:numFmt w:val="bullet"/>
      <w:lvlText w:val="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0000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D6562F0E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3">
    <w:nsid w:val="63016E96"/>
    <w:multiLevelType w:val="hybridMultilevel"/>
    <w:tmpl w:val="892E4E86"/>
    <w:lvl w:ilvl="0" w:tplc="FFFFFFFF">
      <w:start w:val="1"/>
      <w:numFmt w:val="lowerLetter"/>
      <w:lvlText w:val="%1)"/>
      <w:lvlJc w:val="left"/>
      <w:pPr>
        <w:ind w:left="19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3161503"/>
    <w:multiLevelType w:val="hybridMultilevel"/>
    <w:tmpl w:val="7234D14A"/>
    <w:lvl w:ilvl="0" w:tplc="A61AB1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CA7ED0"/>
    <w:multiLevelType w:val="hybridMultilevel"/>
    <w:tmpl w:val="A63484EA"/>
    <w:lvl w:ilvl="0" w:tplc="04100001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F02781A"/>
    <w:multiLevelType w:val="hybridMultilevel"/>
    <w:tmpl w:val="9814C92A"/>
    <w:lvl w:ilvl="0" w:tplc="1D04A6BE">
      <w:start w:val="1"/>
      <w:numFmt w:val="decimal"/>
      <w:pStyle w:val="Numerazioneperbuste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4100003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  <w:b w:val="0"/>
        <w:i w:val="0"/>
        <w:sz w:val="24"/>
      </w:rPr>
    </w:lvl>
    <w:lvl w:ilvl="2" w:tplc="04100005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cs="Times New Roman" w:hint="default"/>
      </w:rPr>
    </w:lvl>
    <w:lvl w:ilvl="3" w:tplc="0410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3F55D4C"/>
    <w:multiLevelType w:val="hybridMultilevel"/>
    <w:tmpl w:val="E7461F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FBC2879"/>
    <w:multiLevelType w:val="hybridMultilevel"/>
    <w:tmpl w:val="CDAA7E26"/>
    <w:lvl w:ilvl="0" w:tplc="FFFFFFFF">
      <w:start w:val="1"/>
      <w:numFmt w:val="bullet"/>
      <w:lvlText w:val="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3"/>
  </w:num>
  <w:num w:numId="4">
    <w:abstractNumId w:val="1"/>
  </w:num>
  <w:num w:numId="5">
    <w:abstractNumId w:val="20"/>
  </w:num>
  <w:num w:numId="6">
    <w:abstractNumId w:val="16"/>
  </w:num>
  <w:num w:numId="7">
    <w:abstractNumId w:val="14"/>
  </w:num>
  <w:num w:numId="8">
    <w:abstractNumId w:val="4"/>
  </w:num>
  <w:num w:numId="9">
    <w:abstractNumId w:val="8"/>
  </w:num>
  <w:num w:numId="10">
    <w:abstractNumId w:val="26"/>
  </w:num>
  <w:num w:numId="11">
    <w:abstractNumId w:val="7"/>
  </w:num>
  <w:num w:numId="12">
    <w:abstractNumId w:val="10"/>
  </w:num>
  <w:num w:numId="13">
    <w:abstractNumId w:val="25"/>
  </w:num>
  <w:num w:numId="14">
    <w:abstractNumId w:val="15"/>
  </w:num>
  <w:num w:numId="15">
    <w:abstractNumId w:val="22"/>
  </w:num>
  <w:num w:numId="16">
    <w:abstractNumId w:val="28"/>
  </w:num>
  <w:num w:numId="17">
    <w:abstractNumId w:val="23"/>
  </w:num>
  <w:num w:numId="18">
    <w:abstractNumId w:val="12"/>
  </w:num>
  <w:num w:numId="19">
    <w:abstractNumId w:val="26"/>
  </w:num>
  <w:num w:numId="20">
    <w:abstractNumId w:val="26"/>
  </w:num>
  <w:num w:numId="21">
    <w:abstractNumId w:val="6"/>
  </w:num>
  <w:num w:numId="22">
    <w:abstractNumId w:val="26"/>
  </w:num>
  <w:num w:numId="23">
    <w:abstractNumId w:val="18"/>
  </w:num>
  <w:num w:numId="24">
    <w:abstractNumId w:val="17"/>
  </w:num>
  <w:num w:numId="25">
    <w:abstractNumId w:val="3"/>
  </w:num>
  <w:num w:numId="26">
    <w:abstractNumId w:val="0"/>
  </w:num>
  <w:num w:numId="27">
    <w:abstractNumId w:val="19"/>
  </w:num>
  <w:num w:numId="28">
    <w:abstractNumId w:val="5"/>
  </w:num>
  <w:num w:numId="29">
    <w:abstractNumId w:val="24"/>
  </w:num>
  <w:num w:numId="30">
    <w:abstractNumId w:val="11"/>
  </w:num>
  <w:num w:numId="31">
    <w:abstractNumId w:val="27"/>
  </w:num>
  <w:num w:numId="32">
    <w:abstractNumId w:val="21"/>
  </w:num>
  <w:num w:numId="3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attachedTemplate r:id="rId1"/>
  <w:stylePaneFormatFilter w:val="3F01"/>
  <w:defaultTabStop w:val="709"/>
  <w:hyphenationZone w:val="283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296DF3"/>
    <w:rsid w:val="00003600"/>
    <w:rsid w:val="000070AB"/>
    <w:rsid w:val="000076B1"/>
    <w:rsid w:val="00010130"/>
    <w:rsid w:val="000227B3"/>
    <w:rsid w:val="00034BD8"/>
    <w:rsid w:val="000359E5"/>
    <w:rsid w:val="0003636C"/>
    <w:rsid w:val="000421A3"/>
    <w:rsid w:val="000451F9"/>
    <w:rsid w:val="00061CCC"/>
    <w:rsid w:val="00087B79"/>
    <w:rsid w:val="0009185A"/>
    <w:rsid w:val="000A38D2"/>
    <w:rsid w:val="000A6C5E"/>
    <w:rsid w:val="000B356E"/>
    <w:rsid w:val="000B6065"/>
    <w:rsid w:val="000B6D94"/>
    <w:rsid w:val="000C24AC"/>
    <w:rsid w:val="000C73F5"/>
    <w:rsid w:val="000E263A"/>
    <w:rsid w:val="000E5B4E"/>
    <w:rsid w:val="000F6413"/>
    <w:rsid w:val="00102C85"/>
    <w:rsid w:val="00114F9F"/>
    <w:rsid w:val="001152E9"/>
    <w:rsid w:val="0011692A"/>
    <w:rsid w:val="00120138"/>
    <w:rsid w:val="00121E6E"/>
    <w:rsid w:val="00131ED0"/>
    <w:rsid w:val="00132643"/>
    <w:rsid w:val="00137476"/>
    <w:rsid w:val="00154BA5"/>
    <w:rsid w:val="0015549B"/>
    <w:rsid w:val="00160569"/>
    <w:rsid w:val="00161FFA"/>
    <w:rsid w:val="00162499"/>
    <w:rsid w:val="0016367D"/>
    <w:rsid w:val="00171DEA"/>
    <w:rsid w:val="00172051"/>
    <w:rsid w:val="00172545"/>
    <w:rsid w:val="00172E21"/>
    <w:rsid w:val="001768E8"/>
    <w:rsid w:val="00191C36"/>
    <w:rsid w:val="0019287A"/>
    <w:rsid w:val="00193EFF"/>
    <w:rsid w:val="001B472A"/>
    <w:rsid w:val="001D2842"/>
    <w:rsid w:val="001D37EF"/>
    <w:rsid w:val="001E2E1E"/>
    <w:rsid w:val="001E3712"/>
    <w:rsid w:val="001E5054"/>
    <w:rsid w:val="001E6C7E"/>
    <w:rsid w:val="001F516E"/>
    <w:rsid w:val="002039C0"/>
    <w:rsid w:val="00214E1A"/>
    <w:rsid w:val="00217B7B"/>
    <w:rsid w:val="002229F6"/>
    <w:rsid w:val="00234217"/>
    <w:rsid w:val="0023640A"/>
    <w:rsid w:val="002366B2"/>
    <w:rsid w:val="002370BE"/>
    <w:rsid w:val="00257F3F"/>
    <w:rsid w:val="00262BD4"/>
    <w:rsid w:val="002665ED"/>
    <w:rsid w:val="0026687C"/>
    <w:rsid w:val="0027053E"/>
    <w:rsid w:val="002758F4"/>
    <w:rsid w:val="00277AD2"/>
    <w:rsid w:val="002804DF"/>
    <w:rsid w:val="00286821"/>
    <w:rsid w:val="002907BB"/>
    <w:rsid w:val="00292853"/>
    <w:rsid w:val="0029521B"/>
    <w:rsid w:val="00296DF3"/>
    <w:rsid w:val="002A71DD"/>
    <w:rsid w:val="002B6C1E"/>
    <w:rsid w:val="002B798C"/>
    <w:rsid w:val="002D04CD"/>
    <w:rsid w:val="002E2F6A"/>
    <w:rsid w:val="002E4D81"/>
    <w:rsid w:val="002F3112"/>
    <w:rsid w:val="002F5688"/>
    <w:rsid w:val="00301236"/>
    <w:rsid w:val="00301513"/>
    <w:rsid w:val="00305B94"/>
    <w:rsid w:val="003102C8"/>
    <w:rsid w:val="00315577"/>
    <w:rsid w:val="003179D9"/>
    <w:rsid w:val="00320C7A"/>
    <w:rsid w:val="00323358"/>
    <w:rsid w:val="00327F9B"/>
    <w:rsid w:val="0033233D"/>
    <w:rsid w:val="00333F7E"/>
    <w:rsid w:val="00335B08"/>
    <w:rsid w:val="00346FE4"/>
    <w:rsid w:val="00347EBE"/>
    <w:rsid w:val="00351D5B"/>
    <w:rsid w:val="00351EEF"/>
    <w:rsid w:val="00351FAB"/>
    <w:rsid w:val="00353A33"/>
    <w:rsid w:val="00370621"/>
    <w:rsid w:val="00376099"/>
    <w:rsid w:val="0038504C"/>
    <w:rsid w:val="00392932"/>
    <w:rsid w:val="00393BD0"/>
    <w:rsid w:val="003A4084"/>
    <w:rsid w:val="003B1C8F"/>
    <w:rsid w:val="003B37B0"/>
    <w:rsid w:val="003D198D"/>
    <w:rsid w:val="003D5DE2"/>
    <w:rsid w:val="003D675E"/>
    <w:rsid w:val="003D72F0"/>
    <w:rsid w:val="00400093"/>
    <w:rsid w:val="0040427D"/>
    <w:rsid w:val="00406E0B"/>
    <w:rsid w:val="00416DBD"/>
    <w:rsid w:val="00421D72"/>
    <w:rsid w:val="004222A1"/>
    <w:rsid w:val="004271DE"/>
    <w:rsid w:val="00436868"/>
    <w:rsid w:val="00441701"/>
    <w:rsid w:val="00443BFD"/>
    <w:rsid w:val="00444B32"/>
    <w:rsid w:val="00445B1D"/>
    <w:rsid w:val="00447854"/>
    <w:rsid w:val="00451E3C"/>
    <w:rsid w:val="004522C8"/>
    <w:rsid w:val="00466755"/>
    <w:rsid w:val="00467CED"/>
    <w:rsid w:val="00471B28"/>
    <w:rsid w:val="00476072"/>
    <w:rsid w:val="004828F4"/>
    <w:rsid w:val="004874C6"/>
    <w:rsid w:val="0049635F"/>
    <w:rsid w:val="004A051A"/>
    <w:rsid w:val="004A054C"/>
    <w:rsid w:val="004D1CCE"/>
    <w:rsid w:val="004D342B"/>
    <w:rsid w:val="004D69BC"/>
    <w:rsid w:val="005052FF"/>
    <w:rsid w:val="00512352"/>
    <w:rsid w:val="00513D75"/>
    <w:rsid w:val="00515125"/>
    <w:rsid w:val="005350D6"/>
    <w:rsid w:val="00541036"/>
    <w:rsid w:val="005470BF"/>
    <w:rsid w:val="005527B7"/>
    <w:rsid w:val="005559B7"/>
    <w:rsid w:val="00561EAC"/>
    <w:rsid w:val="005625EA"/>
    <w:rsid w:val="0056430E"/>
    <w:rsid w:val="005667BB"/>
    <w:rsid w:val="00567A70"/>
    <w:rsid w:val="0057261F"/>
    <w:rsid w:val="00573391"/>
    <w:rsid w:val="00574324"/>
    <w:rsid w:val="005743F9"/>
    <w:rsid w:val="005865BA"/>
    <w:rsid w:val="005A1BCA"/>
    <w:rsid w:val="005A5E80"/>
    <w:rsid w:val="005B09A2"/>
    <w:rsid w:val="005B117D"/>
    <w:rsid w:val="005B1DD3"/>
    <w:rsid w:val="005C0407"/>
    <w:rsid w:val="005D24AC"/>
    <w:rsid w:val="005D63FD"/>
    <w:rsid w:val="005F5CE7"/>
    <w:rsid w:val="00613EBA"/>
    <w:rsid w:val="006162F3"/>
    <w:rsid w:val="00616EAA"/>
    <w:rsid w:val="00621AC0"/>
    <w:rsid w:val="00635C78"/>
    <w:rsid w:val="006378EA"/>
    <w:rsid w:val="00642FA4"/>
    <w:rsid w:val="00656E7A"/>
    <w:rsid w:val="00666487"/>
    <w:rsid w:val="00667F1D"/>
    <w:rsid w:val="00674B45"/>
    <w:rsid w:val="00674DE4"/>
    <w:rsid w:val="00687812"/>
    <w:rsid w:val="00694498"/>
    <w:rsid w:val="00695ABA"/>
    <w:rsid w:val="0069711B"/>
    <w:rsid w:val="006A2655"/>
    <w:rsid w:val="006A269C"/>
    <w:rsid w:val="006B6C8C"/>
    <w:rsid w:val="006B6D92"/>
    <w:rsid w:val="006C2FAA"/>
    <w:rsid w:val="006D77FE"/>
    <w:rsid w:val="006E3C42"/>
    <w:rsid w:val="006E5F63"/>
    <w:rsid w:val="006F0728"/>
    <w:rsid w:val="00701852"/>
    <w:rsid w:val="00702EF2"/>
    <w:rsid w:val="0071158B"/>
    <w:rsid w:val="00715EF1"/>
    <w:rsid w:val="007223E7"/>
    <w:rsid w:val="00727889"/>
    <w:rsid w:val="00733AD1"/>
    <w:rsid w:val="00737EAC"/>
    <w:rsid w:val="007417AA"/>
    <w:rsid w:val="00743710"/>
    <w:rsid w:val="00743AF3"/>
    <w:rsid w:val="00744E52"/>
    <w:rsid w:val="00751ECF"/>
    <w:rsid w:val="00752244"/>
    <w:rsid w:val="00755814"/>
    <w:rsid w:val="00763917"/>
    <w:rsid w:val="00767F68"/>
    <w:rsid w:val="00770141"/>
    <w:rsid w:val="00782986"/>
    <w:rsid w:val="0079038D"/>
    <w:rsid w:val="00796F1F"/>
    <w:rsid w:val="00797689"/>
    <w:rsid w:val="007A6DC5"/>
    <w:rsid w:val="007B0C18"/>
    <w:rsid w:val="007B1FF1"/>
    <w:rsid w:val="007B6D8D"/>
    <w:rsid w:val="007D42B9"/>
    <w:rsid w:val="007D7C53"/>
    <w:rsid w:val="007D7EEA"/>
    <w:rsid w:val="007F2963"/>
    <w:rsid w:val="007F3C6C"/>
    <w:rsid w:val="007F6AA3"/>
    <w:rsid w:val="0081219B"/>
    <w:rsid w:val="00825167"/>
    <w:rsid w:val="0083104D"/>
    <w:rsid w:val="00832ED9"/>
    <w:rsid w:val="00834B17"/>
    <w:rsid w:val="00835DD3"/>
    <w:rsid w:val="00837F1A"/>
    <w:rsid w:val="00851502"/>
    <w:rsid w:val="00851C14"/>
    <w:rsid w:val="008572B0"/>
    <w:rsid w:val="00861F43"/>
    <w:rsid w:val="00865000"/>
    <w:rsid w:val="008733DF"/>
    <w:rsid w:val="0088488A"/>
    <w:rsid w:val="00885506"/>
    <w:rsid w:val="00890AE8"/>
    <w:rsid w:val="00892438"/>
    <w:rsid w:val="008935AB"/>
    <w:rsid w:val="0089555B"/>
    <w:rsid w:val="00895979"/>
    <w:rsid w:val="00896768"/>
    <w:rsid w:val="008A1A86"/>
    <w:rsid w:val="008A3EDE"/>
    <w:rsid w:val="008A6728"/>
    <w:rsid w:val="008C118D"/>
    <w:rsid w:val="008C1A38"/>
    <w:rsid w:val="008C36AC"/>
    <w:rsid w:val="008C5400"/>
    <w:rsid w:val="008C5ACE"/>
    <w:rsid w:val="008C6210"/>
    <w:rsid w:val="008C77A1"/>
    <w:rsid w:val="008D1DE2"/>
    <w:rsid w:val="008D56A9"/>
    <w:rsid w:val="008D713D"/>
    <w:rsid w:val="008E33F5"/>
    <w:rsid w:val="008E6508"/>
    <w:rsid w:val="008F6772"/>
    <w:rsid w:val="00901DD2"/>
    <w:rsid w:val="00903CEA"/>
    <w:rsid w:val="00910851"/>
    <w:rsid w:val="00914903"/>
    <w:rsid w:val="00922B34"/>
    <w:rsid w:val="009308AA"/>
    <w:rsid w:val="00942A40"/>
    <w:rsid w:val="00946397"/>
    <w:rsid w:val="00951DFC"/>
    <w:rsid w:val="00951E04"/>
    <w:rsid w:val="00953366"/>
    <w:rsid w:val="00954329"/>
    <w:rsid w:val="00961892"/>
    <w:rsid w:val="009736F8"/>
    <w:rsid w:val="00976D85"/>
    <w:rsid w:val="0099315E"/>
    <w:rsid w:val="009973EB"/>
    <w:rsid w:val="009A14D1"/>
    <w:rsid w:val="009A3604"/>
    <w:rsid w:val="009C14F4"/>
    <w:rsid w:val="009C3C89"/>
    <w:rsid w:val="009D208D"/>
    <w:rsid w:val="009D2E65"/>
    <w:rsid w:val="009D5C51"/>
    <w:rsid w:val="009D79D8"/>
    <w:rsid w:val="009E61C6"/>
    <w:rsid w:val="009E66E2"/>
    <w:rsid w:val="00A030C8"/>
    <w:rsid w:val="00A0471B"/>
    <w:rsid w:val="00A12656"/>
    <w:rsid w:val="00A14DFA"/>
    <w:rsid w:val="00A1664D"/>
    <w:rsid w:val="00A269FC"/>
    <w:rsid w:val="00A2711D"/>
    <w:rsid w:val="00A34A1B"/>
    <w:rsid w:val="00A41038"/>
    <w:rsid w:val="00A430D4"/>
    <w:rsid w:val="00A4685D"/>
    <w:rsid w:val="00A47D73"/>
    <w:rsid w:val="00A51D6E"/>
    <w:rsid w:val="00A55ABD"/>
    <w:rsid w:val="00A56DE2"/>
    <w:rsid w:val="00A56FC6"/>
    <w:rsid w:val="00A62F72"/>
    <w:rsid w:val="00A66177"/>
    <w:rsid w:val="00A677F3"/>
    <w:rsid w:val="00A831CE"/>
    <w:rsid w:val="00A9060D"/>
    <w:rsid w:val="00A92E37"/>
    <w:rsid w:val="00AA0085"/>
    <w:rsid w:val="00AA257F"/>
    <w:rsid w:val="00AA5E5B"/>
    <w:rsid w:val="00AB2EAC"/>
    <w:rsid w:val="00AD2CCF"/>
    <w:rsid w:val="00AD43C5"/>
    <w:rsid w:val="00AD75B0"/>
    <w:rsid w:val="00AE1278"/>
    <w:rsid w:val="00AE699A"/>
    <w:rsid w:val="00AE7BEE"/>
    <w:rsid w:val="00AF23DC"/>
    <w:rsid w:val="00B12855"/>
    <w:rsid w:val="00B172AB"/>
    <w:rsid w:val="00B17865"/>
    <w:rsid w:val="00B17D67"/>
    <w:rsid w:val="00B21458"/>
    <w:rsid w:val="00B23634"/>
    <w:rsid w:val="00B301CF"/>
    <w:rsid w:val="00B30CD4"/>
    <w:rsid w:val="00B33565"/>
    <w:rsid w:val="00B350AB"/>
    <w:rsid w:val="00B3569E"/>
    <w:rsid w:val="00B424E1"/>
    <w:rsid w:val="00B46A66"/>
    <w:rsid w:val="00B53A32"/>
    <w:rsid w:val="00B5405B"/>
    <w:rsid w:val="00B56442"/>
    <w:rsid w:val="00B634FB"/>
    <w:rsid w:val="00B66A0C"/>
    <w:rsid w:val="00B74260"/>
    <w:rsid w:val="00B75EC5"/>
    <w:rsid w:val="00B7762F"/>
    <w:rsid w:val="00B81316"/>
    <w:rsid w:val="00B91E02"/>
    <w:rsid w:val="00B948B6"/>
    <w:rsid w:val="00BC2B36"/>
    <w:rsid w:val="00BC2D37"/>
    <w:rsid w:val="00BC7C1C"/>
    <w:rsid w:val="00BD49C3"/>
    <w:rsid w:val="00BE67A8"/>
    <w:rsid w:val="00BF36A8"/>
    <w:rsid w:val="00BF53CF"/>
    <w:rsid w:val="00BF6AE0"/>
    <w:rsid w:val="00C0259A"/>
    <w:rsid w:val="00C052F5"/>
    <w:rsid w:val="00C05530"/>
    <w:rsid w:val="00C108EC"/>
    <w:rsid w:val="00C11E2A"/>
    <w:rsid w:val="00C132E2"/>
    <w:rsid w:val="00C27DD5"/>
    <w:rsid w:val="00C30C37"/>
    <w:rsid w:val="00C313D6"/>
    <w:rsid w:val="00C34611"/>
    <w:rsid w:val="00C40AC4"/>
    <w:rsid w:val="00C462FF"/>
    <w:rsid w:val="00C66AE9"/>
    <w:rsid w:val="00C705D1"/>
    <w:rsid w:val="00C8776A"/>
    <w:rsid w:val="00C92C21"/>
    <w:rsid w:val="00C945E1"/>
    <w:rsid w:val="00CB1A4A"/>
    <w:rsid w:val="00CB1BC9"/>
    <w:rsid w:val="00CB4799"/>
    <w:rsid w:val="00CB6BAA"/>
    <w:rsid w:val="00CB6F9A"/>
    <w:rsid w:val="00CC36F7"/>
    <w:rsid w:val="00CC51B3"/>
    <w:rsid w:val="00CD3C8B"/>
    <w:rsid w:val="00CE5A13"/>
    <w:rsid w:val="00CE5A3B"/>
    <w:rsid w:val="00CF0AFC"/>
    <w:rsid w:val="00CF3F7E"/>
    <w:rsid w:val="00CF42C5"/>
    <w:rsid w:val="00CF631E"/>
    <w:rsid w:val="00D11D2E"/>
    <w:rsid w:val="00D22A84"/>
    <w:rsid w:val="00D23A2C"/>
    <w:rsid w:val="00D24DE1"/>
    <w:rsid w:val="00D26A5A"/>
    <w:rsid w:val="00D26D0A"/>
    <w:rsid w:val="00D31CDF"/>
    <w:rsid w:val="00D34FD7"/>
    <w:rsid w:val="00D41019"/>
    <w:rsid w:val="00D41F94"/>
    <w:rsid w:val="00D43E5C"/>
    <w:rsid w:val="00D561EB"/>
    <w:rsid w:val="00D71254"/>
    <w:rsid w:val="00D73305"/>
    <w:rsid w:val="00D771E6"/>
    <w:rsid w:val="00D804E2"/>
    <w:rsid w:val="00D81DFF"/>
    <w:rsid w:val="00D83ECD"/>
    <w:rsid w:val="00D90D85"/>
    <w:rsid w:val="00D97C18"/>
    <w:rsid w:val="00DA65B4"/>
    <w:rsid w:val="00DA77C1"/>
    <w:rsid w:val="00DB0C21"/>
    <w:rsid w:val="00DB47FE"/>
    <w:rsid w:val="00DC0343"/>
    <w:rsid w:val="00DC1028"/>
    <w:rsid w:val="00DC46EA"/>
    <w:rsid w:val="00DE1A49"/>
    <w:rsid w:val="00DE2698"/>
    <w:rsid w:val="00DE4D36"/>
    <w:rsid w:val="00DE512E"/>
    <w:rsid w:val="00DE5183"/>
    <w:rsid w:val="00DE7CEB"/>
    <w:rsid w:val="00DF294D"/>
    <w:rsid w:val="00DF32FD"/>
    <w:rsid w:val="00E00A0F"/>
    <w:rsid w:val="00E12761"/>
    <w:rsid w:val="00E15528"/>
    <w:rsid w:val="00E201F5"/>
    <w:rsid w:val="00E22C74"/>
    <w:rsid w:val="00E25540"/>
    <w:rsid w:val="00E2744F"/>
    <w:rsid w:val="00E44D71"/>
    <w:rsid w:val="00E44DAF"/>
    <w:rsid w:val="00E50FB8"/>
    <w:rsid w:val="00E60BDF"/>
    <w:rsid w:val="00E61F01"/>
    <w:rsid w:val="00E6759F"/>
    <w:rsid w:val="00E67B79"/>
    <w:rsid w:val="00E80C92"/>
    <w:rsid w:val="00E8175C"/>
    <w:rsid w:val="00E82477"/>
    <w:rsid w:val="00E8670A"/>
    <w:rsid w:val="00E9454E"/>
    <w:rsid w:val="00EA45E3"/>
    <w:rsid w:val="00EA66D2"/>
    <w:rsid w:val="00EB1B25"/>
    <w:rsid w:val="00EB1BB8"/>
    <w:rsid w:val="00EB3360"/>
    <w:rsid w:val="00EB390D"/>
    <w:rsid w:val="00EC2094"/>
    <w:rsid w:val="00EC65D7"/>
    <w:rsid w:val="00ED44F0"/>
    <w:rsid w:val="00ED757B"/>
    <w:rsid w:val="00ED7C4F"/>
    <w:rsid w:val="00EE0F10"/>
    <w:rsid w:val="00EE4834"/>
    <w:rsid w:val="00EF3AA4"/>
    <w:rsid w:val="00EF68B6"/>
    <w:rsid w:val="00EF6B0C"/>
    <w:rsid w:val="00F0621E"/>
    <w:rsid w:val="00F1056D"/>
    <w:rsid w:val="00F1134A"/>
    <w:rsid w:val="00F13DC9"/>
    <w:rsid w:val="00F149FF"/>
    <w:rsid w:val="00F275BA"/>
    <w:rsid w:val="00F43B2D"/>
    <w:rsid w:val="00F50D93"/>
    <w:rsid w:val="00F516E2"/>
    <w:rsid w:val="00F5566A"/>
    <w:rsid w:val="00F65590"/>
    <w:rsid w:val="00F7042E"/>
    <w:rsid w:val="00F7256E"/>
    <w:rsid w:val="00F84567"/>
    <w:rsid w:val="00F84D4D"/>
    <w:rsid w:val="00F93E6C"/>
    <w:rsid w:val="00F961C9"/>
    <w:rsid w:val="00FA7F2B"/>
    <w:rsid w:val="00FB0B04"/>
    <w:rsid w:val="00FB5F73"/>
    <w:rsid w:val="00FB670B"/>
    <w:rsid w:val="00FD41F6"/>
    <w:rsid w:val="00FE5616"/>
    <w:rsid w:val="00FF0E66"/>
    <w:rsid w:val="00FF20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6DF3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6DF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5733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667BB"/>
    <w:pPr>
      <w:keepNext/>
      <w:outlineLvl w:val="6"/>
    </w:pPr>
    <w:rPr>
      <w:rFonts w:ascii="Futura Std Book" w:hAnsi="Futura Std Book"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296DF3"/>
    <w:rPr>
      <w:rFonts w:ascii="Cambria" w:hAnsi="Cambria" w:cs="Times New Roman"/>
      <w:b/>
      <w:kern w:val="32"/>
      <w:sz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573391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667BB"/>
    <w:rPr>
      <w:rFonts w:ascii="Futura Std Book" w:hAnsi="Futura Std Book" w:cs="Times New Roman"/>
      <w:sz w:val="14"/>
    </w:rPr>
  </w:style>
  <w:style w:type="paragraph" w:styleId="Intestazione">
    <w:name w:val="header"/>
    <w:basedOn w:val="Normale"/>
    <w:link w:val="IntestazioneCarattere"/>
    <w:rsid w:val="0057339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locked/>
    <w:rsid w:val="00296DF3"/>
    <w:rPr>
      <w:rFonts w:cs="Times New Roman"/>
      <w:sz w:val="24"/>
    </w:rPr>
  </w:style>
  <w:style w:type="paragraph" w:styleId="Pidipagina">
    <w:name w:val="footer"/>
    <w:basedOn w:val="Normale"/>
    <w:link w:val="PidipaginaCarattere"/>
    <w:uiPriority w:val="99"/>
    <w:rsid w:val="00573391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pacing w:val="4"/>
      <w:sz w:val="14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73391"/>
    <w:rPr>
      <w:rFonts w:cs="Times New Roman"/>
      <w:sz w:val="24"/>
      <w:szCs w:val="24"/>
    </w:rPr>
  </w:style>
  <w:style w:type="paragraph" w:customStyle="1" w:styleId="caricafirma">
    <w:name w:val="carica firma"/>
    <w:basedOn w:val="Normale"/>
    <w:next w:val="nomefirma"/>
    <w:rsid w:val="00573391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rsid w:val="00573391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rsid w:val="00573391"/>
    <w:pPr>
      <w:spacing w:before="240"/>
    </w:pPr>
    <w:rPr>
      <w:b/>
      <w:bCs/>
    </w:rPr>
  </w:style>
  <w:style w:type="paragraph" w:customStyle="1" w:styleId="Titololtsegue">
    <w:name w:val="Titolo lt segue"/>
    <w:basedOn w:val="Giustificato"/>
    <w:next w:val="Giustificato"/>
    <w:rsid w:val="00573391"/>
    <w:pPr>
      <w:spacing w:before="0"/>
      <w:jc w:val="left"/>
    </w:pPr>
  </w:style>
  <w:style w:type="paragraph" w:customStyle="1" w:styleId="Giustificato">
    <w:name w:val="Giustificato"/>
    <w:basedOn w:val="Normalelt"/>
    <w:rsid w:val="00573391"/>
    <w:pPr>
      <w:jc w:val="both"/>
    </w:pPr>
  </w:style>
  <w:style w:type="paragraph" w:customStyle="1" w:styleId="Normalelt">
    <w:name w:val="Normale lt"/>
    <w:basedOn w:val="Normale"/>
    <w:rsid w:val="00573391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Elencolinea">
    <w:name w:val="Elenco linea"/>
    <w:basedOn w:val="Normalelt"/>
    <w:rsid w:val="00573391"/>
    <w:pPr>
      <w:numPr>
        <w:numId w:val="4"/>
      </w:numPr>
      <w:spacing w:before="0" w:after="0"/>
      <w:ind w:left="357" w:hanging="357"/>
    </w:pPr>
  </w:style>
  <w:style w:type="paragraph" w:customStyle="1" w:styleId="Elenconumero">
    <w:name w:val="Elenco numero"/>
    <w:basedOn w:val="Elencolinea"/>
    <w:rsid w:val="00573391"/>
    <w:pPr>
      <w:numPr>
        <w:numId w:val="6"/>
      </w:numPr>
    </w:pPr>
  </w:style>
  <w:style w:type="paragraph" w:customStyle="1" w:styleId="Elencolettera">
    <w:name w:val="Elenco lettera"/>
    <w:basedOn w:val="Elencolinea"/>
    <w:rsid w:val="00573391"/>
    <w:pPr>
      <w:numPr>
        <w:numId w:val="7"/>
      </w:numPr>
      <w:ind w:left="357" w:hanging="357"/>
    </w:pPr>
  </w:style>
  <w:style w:type="paragraph" w:customStyle="1" w:styleId="Oggetto">
    <w:name w:val="Oggetto"/>
    <w:basedOn w:val="Normale"/>
    <w:next w:val="Normalelt"/>
    <w:rsid w:val="00573391"/>
    <w:pPr>
      <w:spacing w:before="480" w:after="480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rsid w:val="00573391"/>
    <w:pPr>
      <w:numPr>
        <w:numId w:val="1"/>
      </w:numPr>
      <w:tabs>
        <w:tab w:val="left" w:pos="1134"/>
      </w:tabs>
      <w:spacing w:before="0" w:after="0"/>
    </w:pPr>
  </w:style>
  <w:style w:type="paragraph" w:customStyle="1" w:styleId="Protocollo">
    <w:name w:val="Protocollo"/>
    <w:basedOn w:val="Normale"/>
    <w:next w:val="Destinatari"/>
    <w:rsid w:val="00573391"/>
    <w:pPr>
      <w:tabs>
        <w:tab w:val="right" w:pos="8787"/>
      </w:tabs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link w:val="DataCarattere"/>
    <w:uiPriority w:val="99"/>
    <w:rsid w:val="00573391"/>
    <w:pPr>
      <w:spacing w:before="600" w:after="480" w:line="360" w:lineRule="auto"/>
      <w:ind w:left="1985"/>
    </w:pPr>
    <w:rPr>
      <w:rFonts w:ascii="Arial" w:hAnsi="Arial"/>
      <w:sz w:val="18"/>
    </w:rPr>
  </w:style>
  <w:style w:type="character" w:customStyle="1" w:styleId="DataCarattere">
    <w:name w:val="Data Carattere"/>
    <w:basedOn w:val="Carpredefinitoparagrafo"/>
    <w:link w:val="Data"/>
    <w:uiPriority w:val="99"/>
    <w:semiHidden/>
    <w:locked/>
    <w:rsid w:val="00573391"/>
    <w:rPr>
      <w:rFonts w:cs="Times New Roman"/>
      <w:sz w:val="24"/>
      <w:szCs w:val="24"/>
    </w:rPr>
  </w:style>
  <w:style w:type="paragraph" w:customStyle="1" w:styleId="Regionep1">
    <w:name w:val="Regione p1"/>
    <w:basedOn w:val="Normale"/>
    <w:next w:val="Assesstop1"/>
    <w:rsid w:val="0057339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rsid w:val="0057339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rsid w:val="00573391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rsid w:val="00573391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rsid w:val="00573391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sid w:val="00573391"/>
    <w:rPr>
      <w:sz w:val="14"/>
    </w:rPr>
  </w:style>
  <w:style w:type="paragraph" w:customStyle="1" w:styleId="Destinconosc">
    <w:name w:val="Destin conosc"/>
    <w:basedOn w:val="Destinatari"/>
    <w:rsid w:val="00573391"/>
    <w:pPr>
      <w:numPr>
        <w:numId w:val="0"/>
      </w:numPr>
    </w:pPr>
  </w:style>
  <w:style w:type="character" w:styleId="Collegamentoipertestuale">
    <w:name w:val="Hyperlink"/>
    <w:basedOn w:val="Carpredefinitoparagrafo"/>
    <w:uiPriority w:val="99"/>
    <w:rsid w:val="00296DF3"/>
    <w:rPr>
      <w:rFonts w:cs="Times New Roman"/>
      <w:color w:val="0000FF"/>
      <w:u w:val="single"/>
    </w:rPr>
  </w:style>
  <w:style w:type="paragraph" w:customStyle="1" w:styleId="Default">
    <w:name w:val="Default"/>
    <w:rsid w:val="00296DF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tile">
    <w:name w:val="Stile"/>
    <w:basedOn w:val="Normale"/>
    <w:next w:val="Corpodeltesto"/>
    <w:rsid w:val="0033233D"/>
    <w:pPr>
      <w:spacing w:after="120"/>
    </w:pPr>
  </w:style>
  <w:style w:type="paragraph" w:customStyle="1" w:styleId="tit1">
    <w:name w:val="tit 1"/>
    <w:basedOn w:val="Titolo1"/>
    <w:autoRedefine/>
    <w:uiPriority w:val="99"/>
    <w:rsid w:val="00296DF3"/>
    <w:pPr>
      <w:numPr>
        <w:numId w:val="9"/>
      </w:numPr>
      <w:overflowPunct w:val="0"/>
      <w:autoSpaceDE w:val="0"/>
      <w:autoSpaceDN w:val="0"/>
      <w:adjustRightInd w:val="0"/>
      <w:spacing w:before="480" w:after="120" w:line="320" w:lineRule="exact"/>
      <w:ind w:left="357" w:hanging="357"/>
      <w:jc w:val="both"/>
      <w:textAlignment w:val="baseline"/>
    </w:pPr>
    <w:rPr>
      <w:rFonts w:ascii="Arial" w:hAnsi="Arial" w:cs="Arial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rsid w:val="00296DF3"/>
    <w:pPr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296DF3"/>
    <w:rPr>
      <w:rFonts w:cs="Times New Roman"/>
    </w:rPr>
  </w:style>
  <w:style w:type="character" w:styleId="Rimandonotaapidipagina">
    <w:name w:val="footnote reference"/>
    <w:basedOn w:val="Carpredefinitoparagrafo"/>
    <w:uiPriority w:val="99"/>
    <w:rsid w:val="00296DF3"/>
    <w:rPr>
      <w:rFonts w:cs="Times New Roman"/>
      <w:vertAlign w:val="superscript"/>
    </w:rPr>
  </w:style>
  <w:style w:type="paragraph" w:customStyle="1" w:styleId="Numerazioneperbuste">
    <w:name w:val="Numerazione per buste"/>
    <w:basedOn w:val="Normale"/>
    <w:rsid w:val="00296DF3"/>
    <w:pPr>
      <w:numPr>
        <w:numId w:val="10"/>
      </w:numPr>
      <w:spacing w:before="120" w:after="120" w:line="360" w:lineRule="auto"/>
      <w:jc w:val="both"/>
    </w:pPr>
  </w:style>
  <w:style w:type="paragraph" w:customStyle="1" w:styleId="puntato">
    <w:name w:val="puntato"/>
    <w:basedOn w:val="Normale"/>
    <w:rsid w:val="00296DF3"/>
    <w:pPr>
      <w:spacing w:line="360" w:lineRule="auto"/>
      <w:jc w:val="both"/>
    </w:pPr>
  </w:style>
  <w:style w:type="paragraph" w:customStyle="1" w:styleId="sche4">
    <w:name w:val="sche_4"/>
    <w:rsid w:val="00296DF3"/>
    <w:pPr>
      <w:jc w:val="both"/>
    </w:pPr>
    <w:rPr>
      <w:rFonts w:ascii="Helvetica" w:hAnsi="Helvetica"/>
      <w:lang w:val="en-US"/>
    </w:rPr>
  </w:style>
  <w:style w:type="paragraph" w:styleId="Corpodeltesto">
    <w:name w:val="Body Text"/>
    <w:basedOn w:val="Normale"/>
    <w:link w:val="CorpodeltestoCarattere"/>
    <w:uiPriority w:val="99"/>
    <w:rsid w:val="00296DF3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locked/>
    <w:rsid w:val="00296DF3"/>
    <w:rPr>
      <w:rFonts w:cs="Times New Roman"/>
      <w:sz w:val="24"/>
    </w:rPr>
  </w:style>
  <w:style w:type="table" w:styleId="Grigliatabella">
    <w:name w:val="Table Grid"/>
    <w:basedOn w:val="Tabellanormale"/>
    <w:uiPriority w:val="59"/>
    <w:rsid w:val="00451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rsid w:val="00C108EC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C108EC"/>
    <w:rPr>
      <w:rFonts w:ascii="Tahoma" w:hAnsi="Tahoma" w:cs="Times New Roman"/>
      <w:sz w:val="16"/>
    </w:rPr>
  </w:style>
  <w:style w:type="paragraph" w:customStyle="1" w:styleId="provvr0">
    <w:name w:val="provv_r0"/>
    <w:basedOn w:val="Normale"/>
    <w:rsid w:val="00942A40"/>
    <w:pPr>
      <w:spacing w:before="100" w:beforeAutospacing="1" w:after="100" w:afterAutospacing="1"/>
    </w:pPr>
  </w:style>
  <w:style w:type="character" w:customStyle="1" w:styleId="provvnumcomma">
    <w:name w:val="provv_numcomma"/>
    <w:rsid w:val="00942A40"/>
  </w:style>
  <w:style w:type="character" w:customStyle="1" w:styleId="apple-converted-space">
    <w:name w:val="apple-converted-space"/>
    <w:rsid w:val="00942A40"/>
  </w:style>
  <w:style w:type="character" w:customStyle="1" w:styleId="linkneltesto">
    <w:name w:val="link_nel_testo"/>
    <w:rsid w:val="00942A40"/>
  </w:style>
  <w:style w:type="paragraph" w:customStyle="1" w:styleId="Predefinito">
    <w:name w:val="Predefinito"/>
    <w:rsid w:val="00825167"/>
    <w:pPr>
      <w:autoSpaceDE w:val="0"/>
      <w:autoSpaceDN w:val="0"/>
      <w:adjustRightInd w:val="0"/>
    </w:pPr>
    <w:rPr>
      <w:sz w:val="24"/>
      <w:szCs w:val="24"/>
      <w:lang w:eastAsia="zh-CN"/>
    </w:rPr>
  </w:style>
  <w:style w:type="paragraph" w:customStyle="1" w:styleId="Pidipagina0">
    <w:name w:val="Pi・di pagina"/>
    <w:basedOn w:val="Predefinito"/>
    <w:uiPriority w:val="99"/>
    <w:rsid w:val="00825167"/>
    <w:pPr>
      <w:spacing w:line="360" w:lineRule="auto"/>
    </w:pPr>
    <w:rPr>
      <w:rFonts w:ascii="Futura Std Book" w:cs="Futura Std Book"/>
      <w:spacing w:val="4"/>
      <w:sz w:val="14"/>
      <w:szCs w:val="14"/>
    </w:rPr>
  </w:style>
  <w:style w:type="paragraph" w:customStyle="1" w:styleId="CarattereCarattereCarattereCarattereCarattereCarattereCarattereCarattere">
    <w:name w:val="Carattere Carattere Carattere Carattere Carattere Carattere Carattere Carattere"/>
    <w:basedOn w:val="Normale"/>
    <w:rsid w:val="00351FAB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rsid w:val="00351FAB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500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1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deatzeiprovv\AppData\Roaming\Microsoft\Templates\Provveditorato_limb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Provveditorato_limba.dotx</Template>
  <TotalTime>10</TotalTime>
  <Pages>4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Delfina Spiga</dc:creator>
  <cp:lastModifiedBy>secaboni</cp:lastModifiedBy>
  <cp:revision>8</cp:revision>
  <cp:lastPrinted>2016-12-21T12:13:00Z</cp:lastPrinted>
  <dcterms:created xsi:type="dcterms:W3CDTF">2022-07-13T15:42:00Z</dcterms:created>
  <dcterms:modified xsi:type="dcterms:W3CDTF">2022-07-25T12:40:00Z</dcterms:modified>
</cp:coreProperties>
</file>