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DF3" w:rsidRPr="00D22A84" w:rsidRDefault="00296DF3" w:rsidP="00296DF3">
      <w:pPr>
        <w:spacing w:line="360" w:lineRule="exact"/>
        <w:jc w:val="center"/>
        <w:rPr>
          <w:rFonts w:ascii="Arial" w:hAnsi="Arial" w:cs="Arial"/>
          <w:b/>
          <w:sz w:val="20"/>
          <w:szCs w:val="20"/>
        </w:rPr>
      </w:pPr>
    </w:p>
    <w:p w:rsidR="00296DF3" w:rsidRPr="00D22A84" w:rsidRDefault="00296DF3" w:rsidP="00296DF3">
      <w:pPr>
        <w:spacing w:line="360" w:lineRule="exact"/>
        <w:jc w:val="center"/>
        <w:rPr>
          <w:rFonts w:ascii="Arial" w:hAnsi="Arial" w:cs="Arial"/>
          <w:b/>
          <w:sz w:val="20"/>
          <w:szCs w:val="20"/>
        </w:rPr>
      </w:pPr>
    </w:p>
    <w:p w:rsidR="00296DF3" w:rsidRPr="00D22A84" w:rsidRDefault="00296DF3" w:rsidP="00296DF3">
      <w:pPr>
        <w:spacing w:line="360" w:lineRule="exact"/>
        <w:jc w:val="center"/>
        <w:rPr>
          <w:rFonts w:ascii="Arial" w:hAnsi="Arial" w:cs="Arial"/>
          <w:b/>
          <w:sz w:val="20"/>
          <w:szCs w:val="20"/>
        </w:rPr>
      </w:pPr>
    </w:p>
    <w:p w:rsidR="00E8670A" w:rsidRPr="00D12026" w:rsidRDefault="00E8670A" w:rsidP="00E8670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804DF">
        <w:rPr>
          <w:rFonts w:ascii="Arial" w:hAnsi="Arial" w:cs="Arial"/>
          <w:b/>
          <w:sz w:val="20"/>
          <w:szCs w:val="20"/>
        </w:rPr>
        <w:t xml:space="preserve">Oggetto: </w:t>
      </w:r>
      <w:r w:rsidR="00E945E1" w:rsidRPr="00E945E1">
        <w:rPr>
          <w:rFonts w:ascii="Arial" w:hAnsi="Arial" w:cs="Arial"/>
          <w:b/>
          <w:sz w:val="20"/>
          <w:szCs w:val="20"/>
        </w:rPr>
        <w:t xml:space="preserve">Procedura negoziata ai sensi dell’art. 1 </w:t>
      </w:r>
      <w:r w:rsidR="00627569" w:rsidRPr="00627569">
        <w:rPr>
          <w:rFonts w:ascii="Arial" w:hAnsi="Arial" w:cs="Arial"/>
          <w:b/>
          <w:sz w:val="20"/>
          <w:szCs w:val="20"/>
        </w:rPr>
        <w:t>comma 2 lettera b) della Legge n. 120/2020 modificata dall’art. 51 com</w:t>
      </w:r>
      <w:bookmarkStart w:id="0" w:name="_GoBack"/>
      <w:bookmarkEnd w:id="0"/>
      <w:r w:rsidR="00627569" w:rsidRPr="00627569">
        <w:rPr>
          <w:rFonts w:ascii="Arial" w:hAnsi="Arial" w:cs="Arial"/>
          <w:b/>
          <w:sz w:val="20"/>
          <w:szCs w:val="20"/>
        </w:rPr>
        <w:t xml:space="preserve">ma 1, lettera a), sub. 2.2) del D.L. n. 77/2021 convertito in Legge n. 108/2021 (disciplina transitoria e derogatoria all’art. 36 del D.Lgs. n. 50/2016 e ss.mm.ii.) per l’affidamento dell’incarico di Direzione dell’Esecuzione del Contratto per l’appalto dei servizi di evoluzione, gestione e manutenzione del sistema informativo SUAPEE. CIG </w:t>
      </w:r>
      <w:r w:rsidR="005D5C8C" w:rsidRPr="005D5C8C">
        <w:rPr>
          <w:rFonts w:ascii="Arial" w:hAnsi="Arial" w:cs="Arial"/>
          <w:b/>
          <w:sz w:val="20"/>
          <w:szCs w:val="20"/>
        </w:rPr>
        <w:t>933797009F</w:t>
      </w:r>
      <w:r w:rsidR="005D5C8C">
        <w:rPr>
          <w:rFonts w:ascii="Arial" w:hAnsi="Arial" w:cs="Arial"/>
          <w:sz w:val="20"/>
          <w:szCs w:val="20"/>
        </w:rPr>
        <w:t xml:space="preserve">  </w:t>
      </w:r>
      <w:r w:rsidR="00627569" w:rsidRPr="00D12026">
        <w:rPr>
          <w:rFonts w:ascii="Arial" w:hAnsi="Arial" w:cs="Arial"/>
          <w:b/>
          <w:sz w:val="20"/>
          <w:szCs w:val="20"/>
        </w:rPr>
        <w:t>– CUP E71B21004940003.</w:t>
      </w:r>
    </w:p>
    <w:p w:rsidR="00296DF3" w:rsidRPr="00D22A84" w:rsidRDefault="00296DF3" w:rsidP="00296DF3">
      <w:pPr>
        <w:spacing w:line="360" w:lineRule="exact"/>
        <w:jc w:val="center"/>
        <w:rPr>
          <w:rFonts w:ascii="Arial" w:hAnsi="Arial" w:cs="Arial"/>
          <w:b/>
          <w:sz w:val="20"/>
          <w:szCs w:val="20"/>
        </w:rPr>
      </w:pPr>
    </w:p>
    <w:p w:rsidR="00296DF3" w:rsidRDefault="0026687C" w:rsidP="00296DF3">
      <w:pPr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SCHEMA DI</w:t>
      </w:r>
      <w:r w:rsidR="00A07CB6">
        <w:rPr>
          <w:rFonts w:ascii="Arial" w:hAnsi="Arial" w:cs="Arial"/>
          <w:b/>
          <w:bCs/>
          <w:sz w:val="20"/>
          <w:szCs w:val="20"/>
        </w:rPr>
        <w:t xml:space="preserve"> </w:t>
      </w:r>
      <w:r w:rsidR="00476072">
        <w:rPr>
          <w:rFonts w:ascii="Arial" w:hAnsi="Arial" w:cs="Arial"/>
          <w:b/>
          <w:bCs/>
          <w:sz w:val="20"/>
          <w:szCs w:val="20"/>
        </w:rPr>
        <w:t xml:space="preserve">OFFERTA </w:t>
      </w:r>
      <w:r w:rsidR="00C551E4">
        <w:rPr>
          <w:rFonts w:ascii="Arial" w:hAnsi="Arial" w:cs="Arial"/>
          <w:b/>
          <w:bCs/>
          <w:sz w:val="20"/>
          <w:szCs w:val="20"/>
        </w:rPr>
        <w:t>TECNICA</w:t>
      </w:r>
    </w:p>
    <w:p w:rsidR="00583D39" w:rsidRDefault="00583D39" w:rsidP="00296DF3">
      <w:pPr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:rsidR="00AE7BEE" w:rsidRDefault="00AE7BEE" w:rsidP="00296DF3">
      <w:pPr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:rsidR="00687812" w:rsidRDefault="00687812" w:rsidP="00687812">
      <w:pPr>
        <w:pStyle w:val="DGServp1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96DF3" w:rsidRPr="00D22A84" w:rsidRDefault="00296DF3" w:rsidP="00296DF3">
      <w:pPr>
        <w:tabs>
          <w:tab w:val="left" w:pos="426"/>
        </w:tabs>
        <w:spacing w:line="360" w:lineRule="exact"/>
        <w:jc w:val="center"/>
        <w:rPr>
          <w:rFonts w:ascii="Arial" w:hAnsi="Arial" w:cs="Arial"/>
          <w:sz w:val="20"/>
          <w:szCs w:val="20"/>
        </w:rPr>
      </w:pPr>
    </w:p>
    <w:p w:rsidR="00423A69" w:rsidRPr="006C0AF3" w:rsidRDefault="00C551E4" w:rsidP="00057F70">
      <w:pPr>
        <w:tabs>
          <w:tab w:val="left" w:pos="426"/>
        </w:tabs>
        <w:spacing w:line="360" w:lineRule="exact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  <w:r w:rsidR="00423A69" w:rsidRPr="006C0AF3">
        <w:rPr>
          <w:rFonts w:ascii="Arial" w:hAnsi="Arial" w:cs="Arial"/>
          <w:b/>
          <w:bCs/>
          <w:sz w:val="20"/>
          <w:szCs w:val="20"/>
        </w:rPr>
        <w:lastRenderedPageBreak/>
        <w:t>Schema indicativo dell’offerta tecnica</w:t>
      </w:r>
    </w:p>
    <w:p w:rsidR="00423A69" w:rsidRPr="006C0AF3" w:rsidRDefault="00423A69" w:rsidP="00423A69">
      <w:pPr>
        <w:spacing w:line="276" w:lineRule="auto"/>
        <w:ind w:left="567"/>
        <w:jc w:val="center"/>
        <w:rPr>
          <w:rFonts w:ascii="Arial" w:hAnsi="Arial" w:cs="Arial"/>
          <w:sz w:val="20"/>
          <w:szCs w:val="20"/>
        </w:rPr>
      </w:pPr>
    </w:p>
    <w:p w:rsidR="00423A69" w:rsidRPr="005243B6" w:rsidRDefault="00423A69" w:rsidP="00423A69">
      <w:pPr>
        <w:spacing w:after="120" w:line="300" w:lineRule="exact"/>
        <w:jc w:val="both"/>
        <w:rPr>
          <w:rFonts w:ascii="Arial" w:hAnsi="Arial" w:cs="Arial"/>
          <w:spacing w:val="-2"/>
          <w:sz w:val="20"/>
          <w:szCs w:val="20"/>
        </w:rPr>
      </w:pPr>
      <w:r w:rsidRPr="005243B6">
        <w:rPr>
          <w:rFonts w:ascii="Arial" w:hAnsi="Arial" w:cs="Arial"/>
          <w:spacing w:val="-2"/>
          <w:sz w:val="20"/>
          <w:szCs w:val="20"/>
        </w:rPr>
        <w:t xml:space="preserve">L’offerente dovrà obbligatoriamente presentare </w:t>
      </w:r>
      <w:r w:rsidRPr="005243B6">
        <w:rPr>
          <w:rFonts w:ascii="Arial" w:hAnsi="Arial" w:cs="Arial"/>
          <w:b/>
          <w:bCs/>
          <w:spacing w:val="-2"/>
          <w:sz w:val="20"/>
          <w:szCs w:val="20"/>
        </w:rPr>
        <w:t>l’offerta tecnica</w:t>
      </w:r>
      <w:r w:rsidRPr="005243B6">
        <w:rPr>
          <w:rFonts w:ascii="Arial" w:hAnsi="Arial" w:cs="Arial"/>
          <w:spacing w:val="-2"/>
          <w:sz w:val="20"/>
          <w:szCs w:val="20"/>
        </w:rPr>
        <w:t xml:space="preserve"> articolata come segue:</w:t>
      </w:r>
    </w:p>
    <w:p w:rsidR="00423A69" w:rsidRPr="00B241A3" w:rsidRDefault="00B241A3" w:rsidP="00423A69">
      <w:pPr>
        <w:numPr>
          <w:ilvl w:val="0"/>
          <w:numId w:val="35"/>
        </w:numPr>
        <w:spacing w:after="120" w:line="300" w:lineRule="exact"/>
        <w:jc w:val="both"/>
        <w:rPr>
          <w:rFonts w:ascii="Arial" w:hAnsi="Arial" w:cs="Arial"/>
          <w:spacing w:val="-2"/>
          <w:sz w:val="20"/>
          <w:szCs w:val="20"/>
        </w:rPr>
      </w:pPr>
      <w:r w:rsidRPr="00B241A3">
        <w:rPr>
          <w:rFonts w:ascii="Arial" w:hAnsi="Arial" w:cs="Arial"/>
          <w:spacing w:val="-2"/>
          <w:sz w:val="20"/>
          <w:szCs w:val="20"/>
        </w:rPr>
        <w:t>Modalità di svolgimento della prestazione</w:t>
      </w:r>
    </w:p>
    <w:p w:rsidR="00423A69" w:rsidRPr="00DE5189" w:rsidRDefault="00B241A3" w:rsidP="00423A69">
      <w:pPr>
        <w:numPr>
          <w:ilvl w:val="0"/>
          <w:numId w:val="35"/>
        </w:numPr>
        <w:spacing w:after="120" w:line="300" w:lineRule="exact"/>
        <w:jc w:val="both"/>
        <w:rPr>
          <w:rFonts w:ascii="Arial" w:hAnsi="Arial" w:cs="Arial"/>
          <w:spacing w:val="-2"/>
          <w:sz w:val="20"/>
          <w:szCs w:val="20"/>
        </w:rPr>
      </w:pPr>
      <w:r w:rsidRPr="00DE5189">
        <w:rPr>
          <w:rFonts w:ascii="Arial" w:hAnsi="Arial" w:cs="Arial"/>
          <w:spacing w:val="-2"/>
          <w:sz w:val="20"/>
          <w:szCs w:val="20"/>
        </w:rPr>
        <w:t>Professionalità e adeguatezza dell’offerta sotto il profilo tecnico</w:t>
      </w:r>
    </w:p>
    <w:p w:rsidR="00423A69" w:rsidRPr="00BF4C51" w:rsidRDefault="00423A69" w:rsidP="00F53A8C">
      <w:pPr>
        <w:spacing w:after="120" w:line="300" w:lineRule="exact"/>
        <w:ind w:left="360"/>
        <w:jc w:val="both"/>
        <w:rPr>
          <w:rFonts w:ascii="Arial" w:hAnsi="Arial" w:cs="Arial"/>
          <w:spacing w:val="-2"/>
          <w:sz w:val="20"/>
          <w:szCs w:val="20"/>
          <w:highlight w:val="yellow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147"/>
      </w:tblGrid>
      <w:tr w:rsidR="00423A69" w:rsidRPr="00636997" w:rsidTr="00325CBF">
        <w:tc>
          <w:tcPr>
            <w:tcW w:w="9211" w:type="dxa"/>
          </w:tcPr>
          <w:p w:rsidR="00423A69" w:rsidRPr="00A07CB6" w:rsidRDefault="00DE5189" w:rsidP="00423A69">
            <w:pPr>
              <w:numPr>
                <w:ilvl w:val="0"/>
                <w:numId w:val="37"/>
              </w:numPr>
              <w:suppressAutoHyphens/>
              <w:spacing w:before="24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Modalità di svolgimento della prestazione</w:t>
            </w:r>
            <w:r w:rsidR="00A07CB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23A69" w:rsidRPr="00CA2DA7">
              <w:rPr>
                <w:rFonts w:ascii="Arial" w:hAnsi="Arial" w:cs="Arial"/>
                <w:bCs/>
                <w:i/>
                <w:sz w:val="20"/>
                <w:szCs w:val="20"/>
              </w:rPr>
              <w:t>(</w:t>
            </w:r>
            <w:r w:rsidR="00423A69" w:rsidRPr="00CA2DA7">
              <w:rPr>
                <w:rFonts w:ascii="Arial" w:hAnsi="Arial" w:cs="Arial"/>
                <w:i/>
                <w:sz w:val="20"/>
                <w:szCs w:val="20"/>
              </w:rPr>
              <w:t>dovrà essere articolata come segue)</w:t>
            </w:r>
          </w:p>
          <w:p w:rsidR="00A07CB6" w:rsidRPr="00CA2DA7" w:rsidRDefault="00A07CB6" w:rsidP="00A07CB6">
            <w:pPr>
              <w:suppressAutoHyphens/>
              <w:spacing w:before="240" w:line="276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34AF6" w:rsidRPr="00533E49" w:rsidRDefault="00A07CB6" w:rsidP="00BB5990">
            <w:pPr>
              <w:numPr>
                <w:ilvl w:val="0"/>
                <w:numId w:val="34"/>
              </w:numPr>
              <w:spacing w:after="120" w:line="300" w:lineRule="exact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Organizzazione del s</w:t>
            </w:r>
            <w:r w:rsidR="00423A69" w:rsidRPr="00533E49">
              <w:rPr>
                <w:rFonts w:ascii="Arial" w:hAnsi="Arial"/>
                <w:sz w:val="20"/>
                <w:szCs w:val="20"/>
              </w:rPr>
              <w:t>ervizio</w:t>
            </w:r>
            <w:r>
              <w:rPr>
                <w:rFonts w:ascii="Arial" w:hAnsi="Arial"/>
                <w:sz w:val="20"/>
                <w:szCs w:val="20"/>
              </w:rPr>
              <w:t xml:space="preserve"> di Direzione dell’E</w:t>
            </w:r>
            <w:r w:rsidR="00533E49">
              <w:rPr>
                <w:rFonts w:ascii="Arial" w:hAnsi="Arial"/>
                <w:sz w:val="20"/>
                <w:szCs w:val="20"/>
              </w:rPr>
              <w:t>secuzione: m</w:t>
            </w:r>
            <w:r w:rsidR="00834AF6" w:rsidRPr="00533E49">
              <w:rPr>
                <w:rFonts w:ascii="Arial" w:hAnsi="Arial"/>
                <w:sz w:val="20"/>
                <w:szCs w:val="20"/>
              </w:rPr>
              <w:t>odalità di esecuzione e gestione dei controlli tecnici e amministrativi</w:t>
            </w:r>
          </w:p>
          <w:p w:rsidR="00A07CB6" w:rsidRDefault="0002306B" w:rsidP="00A07CB6">
            <w:pPr>
              <w:pStyle w:val="Paragrafoelenco"/>
              <w:numPr>
                <w:ilvl w:val="0"/>
                <w:numId w:val="34"/>
              </w:numPr>
              <w:spacing w:after="120" w:line="300" w:lineRule="exact"/>
              <w:jc w:val="both"/>
              <w:rPr>
                <w:rFonts w:ascii="Arial" w:hAnsi="Arial"/>
                <w:sz w:val="20"/>
                <w:szCs w:val="20"/>
              </w:rPr>
            </w:pPr>
            <w:r w:rsidRPr="0002306B">
              <w:rPr>
                <w:rFonts w:ascii="Arial" w:hAnsi="Arial"/>
                <w:sz w:val="20"/>
                <w:szCs w:val="20"/>
                <w:lang w:eastAsia="it-IT"/>
              </w:rPr>
              <w:t>Modalità di gestione dei rapporti con l’Amministrazione e con RTI aggiudicatario e in particolare nella progettazione di dettaglio delle MEV software, inclusa quotazione economica</w:t>
            </w:r>
          </w:p>
          <w:p w:rsidR="00A07CB6" w:rsidRPr="00A07CB6" w:rsidRDefault="00A07CB6" w:rsidP="00A07CB6">
            <w:pPr>
              <w:pStyle w:val="Paragrafoelenco"/>
              <w:spacing w:after="120" w:line="300" w:lineRule="exact"/>
              <w:ind w:left="1068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02306B" w:rsidRPr="00A07CB6" w:rsidRDefault="0002306B" w:rsidP="00A07CB6">
            <w:pPr>
              <w:pStyle w:val="Paragrafoelenco"/>
              <w:numPr>
                <w:ilvl w:val="0"/>
                <w:numId w:val="34"/>
              </w:numPr>
              <w:rPr>
                <w:rFonts w:ascii="Arial" w:hAnsi="Arial"/>
                <w:sz w:val="20"/>
                <w:szCs w:val="20"/>
              </w:rPr>
            </w:pPr>
            <w:r w:rsidRPr="0002306B">
              <w:rPr>
                <w:rFonts w:ascii="Arial" w:hAnsi="Arial"/>
                <w:sz w:val="20"/>
                <w:szCs w:val="20"/>
              </w:rPr>
              <w:t>Modal</w:t>
            </w:r>
            <w:r w:rsidR="00A07CB6">
              <w:rPr>
                <w:rFonts w:ascii="Arial" w:hAnsi="Arial"/>
                <w:sz w:val="20"/>
                <w:szCs w:val="20"/>
              </w:rPr>
              <w:t>ità di erogazione del servizio S</w:t>
            </w:r>
            <w:r w:rsidRPr="0002306B">
              <w:rPr>
                <w:rFonts w:ascii="Arial" w:hAnsi="Arial"/>
                <w:sz w:val="20"/>
                <w:szCs w:val="20"/>
              </w:rPr>
              <w:t>upporto all’Amministrazione nella gestione di segnalazioni e quesiti provenienti da cittadini, imprese ed operatori dedicati alla gestione delle pratiche SUAPE</w:t>
            </w:r>
          </w:p>
          <w:p w:rsidR="00423A69" w:rsidRPr="00CA2DA7" w:rsidRDefault="00FB4FE6" w:rsidP="00423A69">
            <w:pPr>
              <w:numPr>
                <w:ilvl w:val="0"/>
                <w:numId w:val="37"/>
              </w:numPr>
              <w:suppressAutoHyphens/>
              <w:spacing w:before="240" w:line="276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A2DA7">
              <w:rPr>
                <w:rFonts w:ascii="Arial" w:hAnsi="Arial" w:cs="Arial"/>
                <w:b/>
                <w:bCs/>
                <w:sz w:val="20"/>
                <w:szCs w:val="20"/>
              </w:rPr>
              <w:t>Professionalità ed adeguatezza sotto il profilo tecnico</w:t>
            </w:r>
          </w:p>
          <w:p w:rsidR="002C7F12" w:rsidRPr="00CA2DA7" w:rsidRDefault="0043526F" w:rsidP="00DE5189">
            <w:pPr>
              <w:suppressAutoHyphens/>
              <w:spacing w:before="240" w:line="276" w:lineRule="auto"/>
              <w:ind w:left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1" w:name="_Hlk108511484"/>
            <w:r w:rsidRPr="00CA2DA7">
              <w:rPr>
                <w:rFonts w:ascii="Arial" w:hAnsi="Arial"/>
                <w:i/>
                <w:sz w:val="20"/>
                <w:szCs w:val="20"/>
              </w:rPr>
              <w:t>I</w:t>
            </w:r>
            <w:r w:rsidR="00423A69" w:rsidRPr="00CA2DA7">
              <w:rPr>
                <w:rFonts w:ascii="Arial" w:hAnsi="Arial"/>
                <w:i/>
                <w:sz w:val="20"/>
                <w:szCs w:val="20"/>
              </w:rPr>
              <w:t>ndicare</w:t>
            </w:r>
            <w:r w:rsidR="00A07CB6">
              <w:rPr>
                <w:rFonts w:ascii="Arial" w:hAnsi="Arial"/>
                <w:i/>
                <w:sz w:val="20"/>
                <w:szCs w:val="20"/>
              </w:rPr>
              <w:t xml:space="preserve"> massimo 3 servizi di Direzione L</w:t>
            </w:r>
            <w:r w:rsidR="00CE2520" w:rsidRPr="00CA2DA7">
              <w:rPr>
                <w:rFonts w:ascii="Arial" w:hAnsi="Arial"/>
                <w:i/>
                <w:sz w:val="20"/>
                <w:szCs w:val="20"/>
              </w:rPr>
              <w:t xml:space="preserve">avori realizzati nell’ultimo </w:t>
            </w:r>
            <w:r w:rsidR="002D2320">
              <w:rPr>
                <w:rFonts w:ascii="Arial" w:hAnsi="Arial"/>
                <w:i/>
                <w:sz w:val="20"/>
                <w:szCs w:val="20"/>
              </w:rPr>
              <w:t>quinquennio</w:t>
            </w:r>
            <w:bookmarkStart w:id="2" w:name="_Hlk108511171"/>
            <w:r w:rsidR="00A07CB6">
              <w:rPr>
                <w:rFonts w:ascii="Arial" w:hAnsi="Arial"/>
                <w:i/>
                <w:sz w:val="20"/>
                <w:szCs w:val="20"/>
              </w:rPr>
              <w:t xml:space="preserve"> </w:t>
            </w:r>
            <w:r w:rsidR="00A35323">
              <w:rPr>
                <w:rFonts w:ascii="Arial" w:hAnsi="Arial" w:cs="Arial"/>
                <w:i/>
                <w:spacing w:val="-2"/>
                <w:sz w:val="20"/>
                <w:szCs w:val="20"/>
              </w:rPr>
              <w:t>aventi per oggetto la</w:t>
            </w:r>
            <w:r w:rsidR="002C7F12" w:rsidRPr="00CA2DA7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fornitura di servizi di analisi e sviluppo ai fini della informatizzazione di procedimenti SUAP o SUE e realizzazione della interoperabilità con sistemi terzi, o servizi analoghi</w:t>
            </w:r>
            <w:bookmarkEnd w:id="2"/>
            <w:r w:rsidR="002C7F12" w:rsidRPr="00CA2DA7">
              <w:rPr>
                <w:rFonts w:ascii="Arial" w:hAnsi="Arial" w:cs="Arial"/>
                <w:i/>
                <w:spacing w:val="-2"/>
                <w:sz w:val="20"/>
                <w:szCs w:val="20"/>
              </w:rPr>
              <w:t>.</w:t>
            </w:r>
          </w:p>
          <w:bookmarkEnd w:id="1"/>
          <w:p w:rsidR="00423A69" w:rsidRPr="00CA2DA7" w:rsidRDefault="001036D5" w:rsidP="002C7F12">
            <w:pPr>
              <w:suppressAutoHyphens/>
              <w:spacing w:before="240" w:line="276" w:lineRule="auto"/>
              <w:ind w:left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36D5">
              <w:rPr>
                <w:rFonts w:ascii="Arial" w:hAnsi="Arial"/>
                <w:i/>
                <w:sz w:val="20"/>
                <w:szCs w:val="20"/>
              </w:rPr>
              <w:t xml:space="preserve">Per ciascuno degli incarichi indicati dovrà essere riportati il titolo, l’importo dell’intervento oggetto del servizio, il periodo di realizzazione, una breve descrizione e le attività realizzate, inclusa la documentazione prodotta. </w:t>
            </w:r>
          </w:p>
          <w:p w:rsidR="002C7F12" w:rsidRPr="00CA2DA7" w:rsidRDefault="002C7F12" w:rsidP="00423A69">
            <w:pPr>
              <w:numPr>
                <w:ilvl w:val="0"/>
                <w:numId w:val="38"/>
              </w:numPr>
              <w:spacing w:after="120" w:line="300" w:lineRule="exact"/>
              <w:jc w:val="both"/>
              <w:rPr>
                <w:rFonts w:ascii="Arial" w:hAnsi="Arial"/>
                <w:sz w:val="20"/>
                <w:szCs w:val="20"/>
              </w:rPr>
            </w:pPr>
            <w:r w:rsidRPr="00CA2DA7">
              <w:rPr>
                <w:rFonts w:ascii="Arial" w:hAnsi="Arial"/>
                <w:sz w:val="20"/>
                <w:szCs w:val="20"/>
              </w:rPr>
              <w:t>Servizio 1</w:t>
            </w:r>
          </w:p>
          <w:p w:rsidR="002C7F12" w:rsidRPr="00CA2DA7" w:rsidRDefault="002C7F12" w:rsidP="00423A69">
            <w:pPr>
              <w:numPr>
                <w:ilvl w:val="0"/>
                <w:numId w:val="38"/>
              </w:numPr>
              <w:spacing w:after="120" w:line="300" w:lineRule="exact"/>
              <w:jc w:val="both"/>
              <w:rPr>
                <w:rFonts w:ascii="Arial" w:hAnsi="Arial"/>
                <w:sz w:val="20"/>
                <w:szCs w:val="20"/>
              </w:rPr>
            </w:pPr>
            <w:r w:rsidRPr="00CA2DA7">
              <w:rPr>
                <w:rFonts w:ascii="Arial" w:hAnsi="Arial"/>
                <w:sz w:val="20"/>
                <w:szCs w:val="20"/>
              </w:rPr>
              <w:t>Servizio 2</w:t>
            </w:r>
          </w:p>
          <w:p w:rsidR="00423A69" w:rsidRPr="00CA2DA7" w:rsidRDefault="002C7F12" w:rsidP="00423A69">
            <w:pPr>
              <w:numPr>
                <w:ilvl w:val="0"/>
                <w:numId w:val="38"/>
              </w:numPr>
              <w:spacing w:after="120" w:line="300" w:lineRule="exact"/>
              <w:jc w:val="both"/>
              <w:rPr>
                <w:rFonts w:ascii="Arial" w:hAnsi="Arial"/>
                <w:sz w:val="20"/>
                <w:szCs w:val="20"/>
              </w:rPr>
            </w:pPr>
            <w:r w:rsidRPr="00CA2DA7">
              <w:rPr>
                <w:rFonts w:ascii="Arial" w:hAnsi="Arial"/>
                <w:sz w:val="20"/>
                <w:szCs w:val="20"/>
              </w:rPr>
              <w:t>Servizio 3</w:t>
            </w:r>
          </w:p>
          <w:p w:rsidR="00423A69" w:rsidRPr="00636997" w:rsidRDefault="00423A69" w:rsidP="00CA2DA7">
            <w:pPr>
              <w:suppressAutoHyphens/>
              <w:spacing w:before="240" w:line="276" w:lineRule="auto"/>
              <w:ind w:left="360"/>
              <w:jc w:val="both"/>
              <w:rPr>
                <w:iCs/>
                <w:sz w:val="20"/>
                <w:szCs w:val="20"/>
              </w:rPr>
            </w:pPr>
          </w:p>
        </w:tc>
      </w:tr>
    </w:tbl>
    <w:p w:rsidR="00423A69" w:rsidRDefault="00423A69" w:rsidP="00423A69">
      <w:pPr>
        <w:tabs>
          <w:tab w:val="left" w:pos="426"/>
        </w:tabs>
        <w:spacing w:line="360" w:lineRule="atLeast"/>
        <w:ind w:left="426" w:hanging="426"/>
        <w:rPr>
          <w:rFonts w:ascii="Arial" w:hAnsi="Arial" w:cs="Arial"/>
          <w:sz w:val="20"/>
          <w:szCs w:val="20"/>
        </w:rPr>
      </w:pPr>
    </w:p>
    <w:p w:rsidR="00E9457E" w:rsidRDefault="00423A69" w:rsidP="00F91F77">
      <w:pPr>
        <w:tabs>
          <w:tab w:val="left" w:pos="426"/>
        </w:tabs>
        <w:spacing w:line="360" w:lineRule="atLeast"/>
        <w:ind w:left="426" w:hanging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E9457E" w:rsidRDefault="00E9457E" w:rsidP="00F91F77">
      <w:pPr>
        <w:tabs>
          <w:tab w:val="left" w:pos="426"/>
        </w:tabs>
        <w:spacing w:line="360" w:lineRule="atLeast"/>
        <w:ind w:left="426" w:hanging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Firmato digitalmente</w:t>
      </w:r>
    </w:p>
    <w:p w:rsidR="00DA6C24" w:rsidRPr="00F91F77" w:rsidRDefault="00E9457E" w:rsidP="00F91F77">
      <w:pPr>
        <w:tabs>
          <w:tab w:val="left" w:pos="426"/>
        </w:tabs>
        <w:spacing w:line="360" w:lineRule="atLeast"/>
        <w:ind w:left="426" w:hanging="426"/>
        <w:rPr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</w:t>
      </w:r>
    </w:p>
    <w:p w:rsidR="004A051A" w:rsidRPr="00D22A84" w:rsidRDefault="004A051A" w:rsidP="00351FAB">
      <w:pPr>
        <w:tabs>
          <w:tab w:val="left" w:pos="426"/>
          <w:tab w:val="num" w:pos="480"/>
        </w:tabs>
        <w:spacing w:line="360" w:lineRule="exact"/>
        <w:jc w:val="both"/>
        <w:outlineLvl w:val="0"/>
        <w:rPr>
          <w:rFonts w:ascii="Arial" w:hAnsi="Arial" w:cs="Arial"/>
          <w:b/>
          <w:bCs/>
          <w:sz w:val="20"/>
          <w:szCs w:val="20"/>
        </w:rPr>
      </w:pPr>
    </w:p>
    <w:sectPr w:rsidR="004A051A" w:rsidRPr="00D22A84" w:rsidSect="00E9457E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3402" w:right="1274" w:bottom="170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2160" w:rsidRDefault="008A2160">
      <w:r>
        <w:separator/>
      </w:r>
    </w:p>
  </w:endnote>
  <w:endnote w:type="continuationSeparator" w:id="1">
    <w:p w:rsidR="008A2160" w:rsidRDefault="008A2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Gadugi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Look w:val="01E0"/>
    </w:tblPr>
    <w:tblGrid>
      <w:gridCol w:w="5439"/>
      <w:gridCol w:w="2448"/>
      <w:gridCol w:w="1260"/>
    </w:tblGrid>
    <w:tr w:rsidR="00835DD3" w:rsidRPr="00835DD3" w:rsidTr="00835DD3">
      <w:trPr>
        <w:jc w:val="center"/>
      </w:trPr>
      <w:tc>
        <w:tcPr>
          <w:tcW w:w="2973" w:type="pct"/>
          <w:vAlign w:val="center"/>
        </w:tcPr>
        <w:p w:rsidR="00835DD3" w:rsidRPr="00DB31E1" w:rsidRDefault="00DB31E1" w:rsidP="00835DD3">
          <w:pPr>
            <w:spacing w:before="120" w:after="120"/>
            <w:ind w:right="16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DEC per </w:t>
          </w:r>
          <w:r w:rsidRPr="00DB31E1">
            <w:rPr>
              <w:rFonts w:ascii="Arial" w:hAnsi="Arial" w:cs="Arial"/>
              <w:sz w:val="16"/>
              <w:szCs w:val="16"/>
            </w:rPr>
            <w:t>evoluzione, gestione e manu</w:t>
          </w:r>
          <w:r>
            <w:rPr>
              <w:rFonts w:ascii="Arial" w:hAnsi="Arial" w:cs="Arial"/>
              <w:sz w:val="16"/>
              <w:szCs w:val="16"/>
            </w:rPr>
            <w:t>tenzion</w:t>
          </w:r>
          <w:r w:rsidR="00055480">
            <w:rPr>
              <w:rFonts w:ascii="Arial" w:hAnsi="Arial" w:cs="Arial"/>
              <w:sz w:val="16"/>
              <w:szCs w:val="16"/>
            </w:rPr>
            <w:t xml:space="preserve">e </w:t>
          </w:r>
          <w:r w:rsidRPr="00DB31E1">
            <w:rPr>
              <w:rFonts w:ascii="Arial" w:hAnsi="Arial" w:cs="Arial"/>
              <w:sz w:val="16"/>
              <w:szCs w:val="16"/>
            </w:rPr>
            <w:t>SUAPEE</w:t>
          </w:r>
        </w:p>
      </w:tc>
      <w:tc>
        <w:tcPr>
          <w:tcW w:w="1338" w:type="pct"/>
          <w:vAlign w:val="center"/>
        </w:tcPr>
        <w:p w:rsidR="00835DD3" w:rsidRPr="00835DD3" w:rsidRDefault="00A55F69" w:rsidP="00C551E4">
          <w:pPr>
            <w:spacing w:before="120" w:after="120"/>
            <w:ind w:left="-387" w:right="-10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Schema di </w:t>
          </w:r>
          <w:r w:rsidR="002A1FB2" w:rsidRPr="00835DD3">
            <w:rPr>
              <w:rFonts w:ascii="Arial" w:hAnsi="Arial" w:cs="Arial"/>
              <w:sz w:val="16"/>
              <w:szCs w:val="16"/>
            </w:rPr>
            <w:t xml:space="preserve">Offerta </w:t>
          </w:r>
          <w:r w:rsidR="002A1FB2">
            <w:rPr>
              <w:rFonts w:ascii="Arial" w:hAnsi="Arial" w:cs="Arial"/>
              <w:sz w:val="16"/>
              <w:szCs w:val="16"/>
            </w:rPr>
            <w:t>Tecnica</w:t>
          </w:r>
        </w:p>
      </w:tc>
      <w:tc>
        <w:tcPr>
          <w:tcW w:w="689" w:type="pct"/>
          <w:vAlign w:val="center"/>
        </w:tcPr>
        <w:p w:rsidR="00835DD3" w:rsidRPr="00835DD3" w:rsidRDefault="00835DD3" w:rsidP="00835DD3">
          <w:pPr>
            <w:widowControl w:val="0"/>
            <w:jc w:val="center"/>
            <w:rPr>
              <w:rFonts w:ascii="Arial" w:hAnsi="Arial"/>
              <w:sz w:val="16"/>
              <w:szCs w:val="16"/>
            </w:rPr>
          </w:pPr>
          <w:r w:rsidRPr="00835DD3">
            <w:rPr>
              <w:rFonts w:ascii="Arial" w:hAnsi="Arial" w:cs="Arial"/>
              <w:sz w:val="16"/>
              <w:szCs w:val="16"/>
            </w:rPr>
            <w:t xml:space="preserve">pagina </w: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E9457E">
            <w:rPr>
              <w:rFonts w:ascii="Arial" w:hAnsi="Arial" w:cs="Arial"/>
              <w:noProof/>
              <w:sz w:val="16"/>
              <w:szCs w:val="16"/>
            </w:rPr>
            <w:t>3</w: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end"/>
          </w:r>
          <w:r w:rsidRPr="00835DD3">
            <w:rPr>
              <w:rFonts w:ascii="Arial" w:hAnsi="Arial" w:cs="Arial"/>
              <w:sz w:val="16"/>
              <w:szCs w:val="16"/>
            </w:rPr>
            <w:t xml:space="preserve"> di </w: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E9457E">
            <w:rPr>
              <w:rFonts w:ascii="Arial" w:hAnsi="Arial" w:cs="Arial"/>
              <w:noProof/>
              <w:sz w:val="16"/>
              <w:szCs w:val="16"/>
            </w:rPr>
            <w:t>3</w:t>
          </w:r>
          <w:r w:rsidR="00A32996" w:rsidRPr="00835DD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:rsidR="00835DD3" w:rsidRPr="00835DD3" w:rsidRDefault="00C551E4" w:rsidP="00C551E4">
    <w:pPr>
      <w:pStyle w:val="Pidipagina"/>
      <w:tabs>
        <w:tab w:val="clear" w:pos="4366"/>
        <w:tab w:val="clear" w:pos="9638"/>
        <w:tab w:val="left" w:pos="5880"/>
      </w:tabs>
      <w:rPr>
        <w:sz w:val="8"/>
      </w:rPr>
    </w:pPr>
    <w:r>
      <w:rPr>
        <w:sz w:val="8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Look w:val="01E0"/>
    </w:tblPr>
    <w:tblGrid>
      <w:gridCol w:w="5353"/>
      <w:gridCol w:w="2409"/>
      <w:gridCol w:w="1241"/>
    </w:tblGrid>
    <w:tr w:rsidR="00835DD3" w:rsidRPr="00835DD3" w:rsidTr="00674DE4">
      <w:trPr>
        <w:jc w:val="center"/>
      </w:trPr>
      <w:tc>
        <w:tcPr>
          <w:tcW w:w="2973" w:type="pct"/>
          <w:vAlign w:val="center"/>
        </w:tcPr>
        <w:p w:rsidR="00835DD3" w:rsidRPr="00835DD3" w:rsidRDefault="00835DD3" w:rsidP="00674DE4">
          <w:pPr>
            <w:spacing w:before="120" w:after="120"/>
            <w:ind w:right="167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338" w:type="pct"/>
          <w:vAlign w:val="center"/>
        </w:tcPr>
        <w:p w:rsidR="00835DD3" w:rsidRPr="00835DD3" w:rsidRDefault="00835DD3" w:rsidP="00C551E4">
          <w:pPr>
            <w:spacing w:before="120" w:after="120"/>
            <w:ind w:left="-387" w:right="-107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89" w:type="pct"/>
          <w:vAlign w:val="center"/>
        </w:tcPr>
        <w:p w:rsidR="00835DD3" w:rsidRPr="00835DD3" w:rsidRDefault="00835DD3" w:rsidP="00674DE4">
          <w:pPr>
            <w:widowControl w:val="0"/>
            <w:jc w:val="center"/>
            <w:rPr>
              <w:rFonts w:ascii="Arial" w:hAnsi="Arial"/>
              <w:sz w:val="16"/>
              <w:szCs w:val="16"/>
            </w:rPr>
          </w:pPr>
        </w:p>
      </w:tc>
    </w:tr>
  </w:tbl>
  <w:p w:rsidR="00102C85" w:rsidRPr="00835DD3" w:rsidRDefault="00102C85" w:rsidP="00835DD3">
    <w:pPr>
      <w:pStyle w:val="Pidipagina"/>
      <w:rPr>
        <w:sz w:val="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2160" w:rsidRDefault="008A2160">
      <w:r>
        <w:separator/>
      </w:r>
    </w:p>
  </w:footnote>
  <w:footnote w:type="continuationSeparator" w:id="1">
    <w:p w:rsidR="008A2160" w:rsidRDefault="008A21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57179C">
    <w:pPr>
      <w:jc w:val="center"/>
    </w:pPr>
    <w:r>
      <w:rPr>
        <w:rFonts w:ascii="Futura" w:hAnsi="Futura"/>
        <w:noProof/>
      </w:rPr>
      <w:drawing>
        <wp:inline distT="0" distB="0" distL="0" distR="0">
          <wp:extent cx="1798320" cy="1097280"/>
          <wp:effectExtent l="0" t="0" r="0" b="762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1097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D96F1E" w:rsidRPr="00941CAD" w:rsidRDefault="00D96F1E" w:rsidP="00D96F1E">
    <w:pPr>
      <w:pStyle w:val="Intestazione"/>
      <w:spacing w:before="120"/>
      <w:jc w:val="center"/>
      <w:rPr>
        <w:rFonts w:ascii="Arial" w:hAnsi="Arial" w:cs="Arial"/>
        <w:caps/>
        <w:sz w:val="16"/>
        <w:szCs w:val="16"/>
      </w:rPr>
    </w:pPr>
    <w:r w:rsidRPr="00941CAD">
      <w:rPr>
        <w:rFonts w:ascii="Arial" w:hAnsi="Arial" w:cs="Arial"/>
        <w:caps/>
        <w:sz w:val="16"/>
        <w:szCs w:val="16"/>
      </w:rPr>
      <w:t>ASSESSORADU DE S'INDÙSTRIA</w:t>
    </w:r>
  </w:p>
  <w:p w:rsidR="00D96F1E" w:rsidRPr="00941CAD" w:rsidRDefault="00D96F1E" w:rsidP="00D96F1E">
    <w:pPr>
      <w:pStyle w:val="Intestazione"/>
      <w:jc w:val="center"/>
      <w:rPr>
        <w:rFonts w:ascii="Arial" w:hAnsi="Arial" w:cs="Arial"/>
        <w:sz w:val="16"/>
        <w:szCs w:val="16"/>
      </w:rPr>
    </w:pPr>
    <w:r w:rsidRPr="00941CAD">
      <w:rPr>
        <w:rFonts w:ascii="Arial" w:hAnsi="Arial" w:cs="Arial"/>
        <w:sz w:val="16"/>
        <w:szCs w:val="16"/>
      </w:rPr>
      <w:t>ASSESSORATO DELL'INDUSTRIA</w:t>
    </w:r>
  </w:p>
  <w:p w:rsidR="00102C85" w:rsidRPr="000A38D2" w:rsidRDefault="004B48E5" w:rsidP="004B48E5">
    <w:pPr>
      <w:pStyle w:val="Assesstop2"/>
      <w:tabs>
        <w:tab w:val="left" w:pos="4840"/>
      </w:tabs>
      <w:ind w:left="1985"/>
      <w:jc w:val="lef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</w:p>
  <w:p w:rsidR="00E9457E" w:rsidRPr="00E9457E" w:rsidRDefault="00E9457E" w:rsidP="00E9457E">
    <w:pPr>
      <w:pStyle w:val="DGServp1"/>
      <w:rPr>
        <w:rFonts w:ascii="Arial" w:hAnsi="Arial" w:cs="Arial"/>
        <w:sz w:val="16"/>
        <w:szCs w:val="16"/>
      </w:rPr>
    </w:pPr>
    <w:r w:rsidRPr="00E9457E">
      <w:rPr>
        <w:rFonts w:ascii="Arial" w:hAnsi="Arial" w:cs="Arial"/>
        <w:sz w:val="16"/>
        <w:szCs w:val="16"/>
      </w:rPr>
      <w:t>09.01.00-Direzione Generale</w:t>
    </w:r>
  </w:p>
  <w:p w:rsidR="00E9457E" w:rsidRPr="00E9457E" w:rsidRDefault="00E9457E" w:rsidP="00E9457E">
    <w:pPr>
      <w:pStyle w:val="DGServp1"/>
      <w:rPr>
        <w:sz w:val="16"/>
        <w:szCs w:val="16"/>
      </w:rPr>
    </w:pPr>
    <w:r w:rsidRPr="00E9457E">
      <w:rPr>
        <w:rFonts w:ascii="Arial" w:hAnsi="Arial" w:cs="Arial"/>
        <w:sz w:val="16"/>
        <w:szCs w:val="16"/>
      </w:rPr>
      <w:t>09.01.01-Servizio Semplificazione Amministrativa per le Imprese, Coordinamento Sportelli Unici, Affari Generali</w:t>
    </w:r>
  </w:p>
  <w:p w:rsidR="00102C85" w:rsidRPr="006A2655" w:rsidRDefault="00102C85" w:rsidP="0081219B">
    <w:pPr>
      <w:pStyle w:val="DGServp2"/>
      <w:rPr>
        <w:rFonts w:ascii="Arial" w:hAnsi="Arial" w:cs="Arial"/>
        <w:sz w:val="18"/>
        <w:szCs w:val="1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8E34C8">
    <w:pPr>
      <w:jc w:val="center"/>
      <w:rPr>
        <w:rFonts w:ascii="Futura" w:hAnsi="Futura"/>
      </w:rPr>
    </w:pPr>
    <w:r>
      <w:rPr>
        <w:rFonts w:ascii="Futura" w:hAnsi="Futura"/>
        <w:noProof/>
      </w:rPr>
      <w:drawing>
        <wp:inline distT="0" distB="0" distL="0" distR="0">
          <wp:extent cx="1798320" cy="1097280"/>
          <wp:effectExtent l="0" t="0" r="0" b="762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1097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E34C8" w:rsidRPr="00941CAD" w:rsidRDefault="008E34C8" w:rsidP="008E34C8">
    <w:pPr>
      <w:pStyle w:val="Intestazione"/>
      <w:spacing w:before="120"/>
      <w:jc w:val="center"/>
      <w:rPr>
        <w:rFonts w:ascii="Arial" w:hAnsi="Arial" w:cs="Arial"/>
        <w:caps/>
        <w:sz w:val="16"/>
        <w:szCs w:val="16"/>
      </w:rPr>
    </w:pPr>
    <w:r w:rsidRPr="00941CAD">
      <w:rPr>
        <w:rFonts w:ascii="Arial" w:hAnsi="Arial" w:cs="Arial"/>
        <w:caps/>
        <w:sz w:val="16"/>
        <w:szCs w:val="16"/>
      </w:rPr>
      <w:t>ASSESSORADU DE S'INDÙSTRIA</w:t>
    </w:r>
  </w:p>
  <w:p w:rsidR="008E34C8" w:rsidRPr="00941CAD" w:rsidRDefault="008E34C8" w:rsidP="008E34C8">
    <w:pPr>
      <w:pStyle w:val="Intestazione"/>
      <w:jc w:val="center"/>
      <w:rPr>
        <w:rFonts w:ascii="Arial" w:hAnsi="Arial" w:cs="Arial"/>
        <w:sz w:val="16"/>
        <w:szCs w:val="16"/>
      </w:rPr>
    </w:pPr>
    <w:r w:rsidRPr="00941CAD">
      <w:rPr>
        <w:rFonts w:ascii="Arial" w:hAnsi="Arial" w:cs="Arial"/>
        <w:sz w:val="16"/>
        <w:szCs w:val="16"/>
      </w:rPr>
      <w:t>ASSESSORATO DELL'INDUSTRIA</w:t>
    </w:r>
  </w:p>
  <w:p w:rsidR="00102C85" w:rsidRDefault="00102C85" w:rsidP="006A2655">
    <w:pPr>
      <w:pStyle w:val="DGServp1"/>
      <w:rPr>
        <w:rFonts w:ascii="Arial" w:hAnsi="Arial" w:cs="Arial"/>
        <w:szCs w:val="18"/>
      </w:rPr>
    </w:pPr>
  </w:p>
  <w:p w:rsidR="00102C85" w:rsidRPr="00E9457E" w:rsidRDefault="00E9457E" w:rsidP="006A2655">
    <w:pPr>
      <w:pStyle w:val="DGServp1"/>
      <w:rPr>
        <w:rFonts w:ascii="Arial" w:hAnsi="Arial" w:cs="Arial"/>
        <w:sz w:val="16"/>
        <w:szCs w:val="16"/>
      </w:rPr>
    </w:pPr>
    <w:r w:rsidRPr="00E9457E">
      <w:rPr>
        <w:rFonts w:ascii="Arial" w:hAnsi="Arial" w:cs="Arial"/>
        <w:sz w:val="16"/>
        <w:szCs w:val="16"/>
      </w:rPr>
      <w:t>09.01.00-</w:t>
    </w:r>
    <w:r w:rsidR="008E34C8" w:rsidRPr="00E9457E">
      <w:rPr>
        <w:rFonts w:ascii="Arial" w:hAnsi="Arial" w:cs="Arial"/>
        <w:sz w:val="16"/>
        <w:szCs w:val="16"/>
      </w:rPr>
      <w:t>Direzione G</w:t>
    </w:r>
    <w:r w:rsidR="00102C85" w:rsidRPr="00E9457E">
      <w:rPr>
        <w:rFonts w:ascii="Arial" w:hAnsi="Arial" w:cs="Arial"/>
        <w:sz w:val="16"/>
        <w:szCs w:val="16"/>
      </w:rPr>
      <w:t>enerale</w:t>
    </w:r>
  </w:p>
  <w:p w:rsidR="00102C85" w:rsidRPr="00E9457E" w:rsidRDefault="00E9457E" w:rsidP="006A2655">
    <w:pPr>
      <w:pStyle w:val="DGServp1"/>
      <w:rPr>
        <w:sz w:val="16"/>
        <w:szCs w:val="16"/>
      </w:rPr>
    </w:pPr>
    <w:r w:rsidRPr="00E9457E">
      <w:rPr>
        <w:rFonts w:ascii="Arial" w:hAnsi="Arial" w:cs="Arial"/>
        <w:sz w:val="16"/>
        <w:szCs w:val="16"/>
      </w:rPr>
      <w:t>09.01.01-</w:t>
    </w:r>
    <w:r w:rsidR="00102C85" w:rsidRPr="00E9457E">
      <w:rPr>
        <w:rFonts w:ascii="Arial" w:hAnsi="Arial" w:cs="Arial"/>
        <w:sz w:val="16"/>
        <w:szCs w:val="16"/>
      </w:rPr>
      <w:t>Servizio Semplificazione Amministrativa per le Imprese, Coo</w:t>
    </w:r>
    <w:r w:rsidR="008E34C8" w:rsidRPr="00E9457E">
      <w:rPr>
        <w:rFonts w:ascii="Arial" w:hAnsi="Arial" w:cs="Arial"/>
        <w:sz w:val="16"/>
        <w:szCs w:val="16"/>
      </w:rPr>
      <w:t>rdinamento Sportelli Unici, Affari Generali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ind w:left="1571" w:hanging="360"/>
      </w:pPr>
      <w:rPr>
        <w:rFonts w:eastAsia="Times New Roman" w:cs="Times New Roman"/>
        <w:color w:val="000000"/>
      </w:rPr>
    </w:lvl>
    <w:lvl w:ilvl="1">
      <w:start w:val="1"/>
      <w:numFmt w:val="lowerLetter"/>
      <w:lvlText w:val="%2)"/>
      <w:lvlJc w:val="left"/>
      <w:pPr>
        <w:ind w:left="2291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3011" w:hanging="18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3731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">
    <w:nsid w:val="034766C8"/>
    <w:multiLevelType w:val="hybridMultilevel"/>
    <w:tmpl w:val="F970D364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C3F06D6"/>
    <w:multiLevelType w:val="hybridMultilevel"/>
    <w:tmpl w:val="D8CA3C34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4E254BB"/>
    <w:multiLevelType w:val="hybridMultilevel"/>
    <w:tmpl w:val="9E9414CC"/>
    <w:lvl w:ilvl="0" w:tplc="04100017">
      <w:start w:val="1"/>
      <w:numFmt w:val="lowerLetter"/>
      <w:lvlText w:val="%1)"/>
      <w:lvlJc w:val="left"/>
      <w:pPr>
        <w:ind w:left="7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4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7A96723"/>
    <w:multiLevelType w:val="hybridMultilevel"/>
    <w:tmpl w:val="08FADE38"/>
    <w:lvl w:ilvl="0" w:tplc="F446E44E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A31396"/>
    <w:multiLevelType w:val="hybridMultilevel"/>
    <w:tmpl w:val="89EA6D22"/>
    <w:name w:val="WW8Num9"/>
    <w:lvl w:ilvl="0" w:tplc="BA365796">
      <w:start w:val="1"/>
      <w:numFmt w:val="decimal"/>
      <w:lvlText w:val="%1)"/>
      <w:lvlJc w:val="left"/>
      <w:pPr>
        <w:ind w:left="142"/>
      </w:pPr>
      <w:rPr>
        <w:rFonts w:ascii="Arial" w:hAnsi="Arial" w:cs="Arial" w:hint="default"/>
        <w:sz w:val="20"/>
        <w:szCs w:val="20"/>
      </w:rPr>
    </w:lvl>
    <w:lvl w:ilvl="1" w:tplc="FFFFFFFF">
      <w:numFmt w:val="bullet"/>
      <w:lvlText w:val=""/>
      <w:lvlJc w:val="left"/>
      <w:pPr>
        <w:ind w:left="1211" w:hanging="360"/>
      </w:pPr>
      <w:rPr>
        <w:rFonts w:ascii="Wingdings" w:eastAsia="Times New Roman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5C4E1F"/>
    <w:multiLevelType w:val="hybridMultilevel"/>
    <w:tmpl w:val="9630454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2F73D3"/>
    <w:multiLevelType w:val="hybridMultilevel"/>
    <w:tmpl w:val="46B4ED64"/>
    <w:lvl w:ilvl="0" w:tplc="3B7093E4">
      <w:start w:val="1"/>
      <w:numFmt w:val="decimal"/>
      <w:pStyle w:val="tit1"/>
      <w:lvlText w:val="%1)"/>
      <w:lvlJc w:val="left"/>
      <w:pPr>
        <w:tabs>
          <w:tab w:val="num" w:pos="567"/>
        </w:tabs>
        <w:ind w:left="56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  <w:rPr>
        <w:rFonts w:cs="Times New Roman"/>
      </w:rPr>
    </w:lvl>
  </w:abstractNum>
  <w:abstractNum w:abstractNumId="9">
    <w:nsid w:val="2D677C81"/>
    <w:multiLevelType w:val="multilevel"/>
    <w:tmpl w:val="67B862F0"/>
    <w:lvl w:ilvl="0">
      <w:start w:val="1"/>
      <w:numFmt w:val="none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pStyle w:val="Titolo3"/>
      <w:lvlText w:val="%1%2.%3.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sz w:val="22"/>
        <w:szCs w:val="22"/>
      </w:rPr>
    </w:lvl>
    <w:lvl w:ilvl="3">
      <w:start w:val="1"/>
      <w:numFmt w:val="decimal"/>
      <w:lvlText w:val="%1%2.%3.%4."/>
      <w:lvlJc w:val="left"/>
      <w:pPr>
        <w:tabs>
          <w:tab w:val="num" w:pos="567"/>
        </w:tabs>
        <w:ind w:left="567" w:hanging="567"/>
      </w:pPr>
      <w:rPr>
        <w:rFonts w:cs="Times New Roman" w:hint="default"/>
        <w:sz w:val="20"/>
        <w:szCs w:val="20"/>
      </w:rPr>
    </w:lvl>
    <w:lvl w:ilvl="4">
      <w:start w:val="1"/>
      <w:numFmt w:val="decimal"/>
      <w:lvlText w:val="%1%2.%3.%4.%5"/>
      <w:lvlJc w:val="left"/>
      <w:pPr>
        <w:tabs>
          <w:tab w:val="num" w:pos="1008"/>
        </w:tabs>
        <w:ind w:left="1008" w:hanging="1008"/>
      </w:pPr>
      <w:rPr>
        <w:rFonts w:ascii="Arial" w:hAnsi="Arial" w:cs="Times New Roman" w:hint="default"/>
        <w:b w:val="0"/>
        <w:i/>
        <w:caps w:val="0"/>
        <w:strike w:val="0"/>
        <w:dstrike w:val="0"/>
        <w:vanish w:val="0"/>
        <w:color w:val="auto"/>
        <w:sz w:val="20"/>
        <w:szCs w:val="20"/>
        <w:u w:val="none"/>
        <w:vertAlign w:val="baseline"/>
      </w:rPr>
    </w:lvl>
    <w:lvl w:ilvl="5">
      <w:start w:val="1"/>
      <w:numFmt w:val="decimal"/>
      <w:lvlText w:val="%1%2.%3.%4.%5.%6"/>
      <w:lvlJc w:val="left"/>
      <w:pPr>
        <w:tabs>
          <w:tab w:val="num" w:pos="1152"/>
        </w:tabs>
        <w:ind w:left="1152" w:hanging="1152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6">
      <w:start w:val="1"/>
      <w:numFmt w:val="decimal"/>
      <w:lvlText w:val="%1%2.%3.%4.%5.%6.%7"/>
      <w:lvlJc w:val="left"/>
      <w:pPr>
        <w:tabs>
          <w:tab w:val="num" w:pos="1296"/>
        </w:tabs>
        <w:ind w:left="1296" w:hanging="1296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0">
    <w:nsid w:val="2F004306"/>
    <w:multiLevelType w:val="hybridMultilevel"/>
    <w:tmpl w:val="F6583ABE"/>
    <w:lvl w:ilvl="0" w:tplc="EDCA1864">
      <w:start w:val="1"/>
      <w:numFmt w:val="upperLetter"/>
      <w:lvlText w:val="%1."/>
      <w:lvlJc w:val="left"/>
      <w:pPr>
        <w:tabs>
          <w:tab w:val="num" w:pos="113"/>
        </w:tabs>
        <w:ind w:left="360" w:hanging="360"/>
      </w:pPr>
      <w:rPr>
        <w:rFonts w:cs="Times New Roman" w:hint="default"/>
        <w:b/>
        <w:bCs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01C6915"/>
    <w:multiLevelType w:val="hybridMultilevel"/>
    <w:tmpl w:val="9B3E0D52"/>
    <w:lvl w:ilvl="0" w:tplc="4A8E7EC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  <w:sz w:val="20"/>
        <w:szCs w:val="20"/>
      </w:rPr>
    </w:lvl>
    <w:lvl w:ilvl="1" w:tplc="0410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>
    <w:nsid w:val="30BF4105"/>
    <w:multiLevelType w:val="hybridMultilevel"/>
    <w:tmpl w:val="3C4E0B88"/>
    <w:lvl w:ilvl="0" w:tplc="04100017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161846"/>
    <w:multiLevelType w:val="hybridMultilevel"/>
    <w:tmpl w:val="BE9872C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7847FDB"/>
    <w:multiLevelType w:val="hybridMultilevel"/>
    <w:tmpl w:val="88A6C2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763D43"/>
    <w:multiLevelType w:val="hybridMultilevel"/>
    <w:tmpl w:val="D8CA3C34"/>
    <w:lvl w:ilvl="0" w:tplc="1B04DB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43C6F1D"/>
    <w:multiLevelType w:val="hybridMultilevel"/>
    <w:tmpl w:val="D00022DC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FFFFFFFF">
      <w:numFmt w:val="bullet"/>
      <w:lvlText w:val="-"/>
      <w:lvlJc w:val="left"/>
      <w:pPr>
        <w:tabs>
          <w:tab w:val="num" w:pos="2227"/>
        </w:tabs>
        <w:ind w:left="2227" w:hanging="360"/>
      </w:pPr>
      <w:rPr>
        <w:rFonts w:ascii="Times New Roman" w:eastAsia="Times New Roman" w:hAnsi="Times New Roman" w:hint="default"/>
      </w:rPr>
    </w:lvl>
    <w:lvl w:ilvl="3" w:tplc="C67C0CCC">
      <w:start w:val="1"/>
      <w:numFmt w:val="decimal"/>
      <w:lvlText w:val="%4)"/>
      <w:lvlJc w:val="left"/>
      <w:pPr>
        <w:ind w:left="2767" w:hanging="36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87"/>
        </w:tabs>
        <w:ind w:left="348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207"/>
        </w:tabs>
        <w:ind w:left="420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927"/>
        </w:tabs>
        <w:ind w:left="492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647"/>
        </w:tabs>
        <w:ind w:left="564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67"/>
        </w:tabs>
        <w:ind w:left="6367" w:hanging="180"/>
      </w:pPr>
      <w:rPr>
        <w:rFonts w:cs="Times New Roman"/>
      </w:rPr>
    </w:lvl>
  </w:abstractNum>
  <w:abstractNum w:abstractNumId="18">
    <w:nsid w:val="45FC22BD"/>
    <w:multiLevelType w:val="hybridMultilevel"/>
    <w:tmpl w:val="55306980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6DA5DCB"/>
    <w:multiLevelType w:val="hybridMultilevel"/>
    <w:tmpl w:val="16DE9E9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D366067"/>
    <w:multiLevelType w:val="hybridMultilevel"/>
    <w:tmpl w:val="4D52CCB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F233798"/>
    <w:multiLevelType w:val="hybridMultilevel"/>
    <w:tmpl w:val="EAF44C00"/>
    <w:lvl w:ilvl="0" w:tplc="0410000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22">
    <w:nsid w:val="541D24D2"/>
    <w:multiLevelType w:val="hybridMultilevel"/>
    <w:tmpl w:val="D8CA3C34"/>
    <w:lvl w:ilvl="0" w:tplc="D8DAC10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5700758D"/>
    <w:multiLevelType w:val="hybridMultilevel"/>
    <w:tmpl w:val="D59C6E58"/>
    <w:lvl w:ilvl="0" w:tplc="82100A8E">
      <w:start w:val="1"/>
      <w:numFmt w:val="decimal"/>
      <w:lvlText w:val="%1."/>
      <w:lvlJc w:val="left"/>
      <w:pPr>
        <w:tabs>
          <w:tab w:val="num" w:pos="539"/>
        </w:tabs>
        <w:ind w:left="786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  <w:rPr>
        <w:rFonts w:cs="Times New Roman"/>
      </w:rPr>
    </w:lvl>
  </w:abstractNum>
  <w:abstractNum w:abstractNumId="24">
    <w:nsid w:val="5BF20EAE"/>
    <w:multiLevelType w:val="hybridMultilevel"/>
    <w:tmpl w:val="B0D2EA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0B84A27"/>
    <w:multiLevelType w:val="hybridMultilevel"/>
    <w:tmpl w:val="D510818C"/>
    <w:lvl w:ilvl="0" w:tplc="0410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2E12E35"/>
    <w:multiLevelType w:val="hybridMultilevel"/>
    <w:tmpl w:val="5B764C00"/>
    <w:lvl w:ilvl="0" w:tplc="FFFFFFFF">
      <w:start w:val="1"/>
      <w:numFmt w:val="bullet"/>
      <w:lvlText w:val="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0000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D6562F0E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7">
    <w:nsid w:val="63016E96"/>
    <w:multiLevelType w:val="hybridMultilevel"/>
    <w:tmpl w:val="892E4E86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3161503"/>
    <w:multiLevelType w:val="hybridMultilevel"/>
    <w:tmpl w:val="7234D14A"/>
    <w:lvl w:ilvl="0" w:tplc="A61AB1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4F7794"/>
    <w:multiLevelType w:val="hybridMultilevel"/>
    <w:tmpl w:val="56C07F36"/>
    <w:lvl w:ilvl="0" w:tplc="82100A8E">
      <w:start w:val="1"/>
      <w:numFmt w:val="decimal"/>
      <w:lvlText w:val="%1."/>
      <w:lvlJc w:val="left"/>
      <w:pPr>
        <w:tabs>
          <w:tab w:val="num" w:pos="539"/>
        </w:tabs>
        <w:ind w:left="786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ECA7ED0"/>
    <w:multiLevelType w:val="hybridMultilevel"/>
    <w:tmpl w:val="A63484EA"/>
    <w:lvl w:ilvl="0" w:tplc="04100001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F02781A"/>
    <w:multiLevelType w:val="hybridMultilevel"/>
    <w:tmpl w:val="9814C92A"/>
    <w:lvl w:ilvl="0" w:tplc="1D04A6BE">
      <w:start w:val="1"/>
      <w:numFmt w:val="decimal"/>
      <w:pStyle w:val="Numerazioneperbuste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4100003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  <w:b w:val="0"/>
        <w:i w:val="0"/>
        <w:sz w:val="24"/>
      </w:rPr>
    </w:lvl>
    <w:lvl w:ilvl="2" w:tplc="04100005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cs="Times New Roman" w:hint="default"/>
      </w:rPr>
    </w:lvl>
    <w:lvl w:ilvl="3" w:tplc="0410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73F55D4C"/>
    <w:multiLevelType w:val="hybridMultilevel"/>
    <w:tmpl w:val="E7461F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FBC2879"/>
    <w:multiLevelType w:val="hybridMultilevel"/>
    <w:tmpl w:val="CDAA7E26"/>
    <w:lvl w:ilvl="0" w:tplc="FFFFFFFF">
      <w:start w:val="1"/>
      <w:numFmt w:val="bullet"/>
      <w:lvlText w:val="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5"/>
  </w:num>
  <w:num w:numId="4">
    <w:abstractNumId w:val="1"/>
  </w:num>
  <w:num w:numId="5">
    <w:abstractNumId w:val="22"/>
  </w:num>
  <w:num w:numId="6">
    <w:abstractNumId w:val="18"/>
  </w:num>
  <w:num w:numId="7">
    <w:abstractNumId w:val="16"/>
  </w:num>
  <w:num w:numId="8">
    <w:abstractNumId w:val="4"/>
  </w:num>
  <w:num w:numId="9">
    <w:abstractNumId w:val="8"/>
  </w:num>
  <w:num w:numId="10">
    <w:abstractNumId w:val="31"/>
  </w:num>
  <w:num w:numId="11">
    <w:abstractNumId w:val="7"/>
  </w:num>
  <w:num w:numId="12">
    <w:abstractNumId w:val="12"/>
  </w:num>
  <w:num w:numId="13">
    <w:abstractNumId w:val="30"/>
  </w:num>
  <w:num w:numId="14">
    <w:abstractNumId w:val="17"/>
  </w:num>
  <w:num w:numId="15">
    <w:abstractNumId w:val="26"/>
  </w:num>
  <w:num w:numId="16">
    <w:abstractNumId w:val="33"/>
  </w:num>
  <w:num w:numId="17">
    <w:abstractNumId w:val="27"/>
  </w:num>
  <w:num w:numId="18">
    <w:abstractNumId w:val="14"/>
  </w:num>
  <w:num w:numId="19">
    <w:abstractNumId w:val="31"/>
  </w:num>
  <w:num w:numId="20">
    <w:abstractNumId w:val="31"/>
  </w:num>
  <w:num w:numId="21">
    <w:abstractNumId w:val="6"/>
  </w:num>
  <w:num w:numId="22">
    <w:abstractNumId w:val="31"/>
  </w:num>
  <w:num w:numId="23">
    <w:abstractNumId w:val="20"/>
  </w:num>
  <w:num w:numId="24">
    <w:abstractNumId w:val="19"/>
  </w:num>
  <w:num w:numId="25">
    <w:abstractNumId w:val="3"/>
  </w:num>
  <w:num w:numId="26">
    <w:abstractNumId w:val="0"/>
  </w:num>
  <w:num w:numId="27">
    <w:abstractNumId w:val="21"/>
  </w:num>
  <w:num w:numId="28">
    <w:abstractNumId w:val="5"/>
  </w:num>
  <w:num w:numId="29">
    <w:abstractNumId w:val="28"/>
  </w:num>
  <w:num w:numId="30">
    <w:abstractNumId w:val="13"/>
  </w:num>
  <w:num w:numId="31">
    <w:abstractNumId w:val="32"/>
  </w:num>
  <w:num w:numId="32">
    <w:abstractNumId w:val="24"/>
  </w:num>
  <w:num w:numId="33">
    <w:abstractNumId w:val="9"/>
  </w:num>
  <w:num w:numId="34">
    <w:abstractNumId w:val="11"/>
  </w:num>
  <w:num w:numId="35">
    <w:abstractNumId w:val="25"/>
  </w:num>
  <w:num w:numId="36">
    <w:abstractNumId w:val="23"/>
  </w:num>
  <w:num w:numId="37">
    <w:abstractNumId w:val="10"/>
  </w:num>
  <w:num w:numId="38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attachedTemplate r:id="rId1"/>
  <w:stylePaneFormatFilter w:val="3F01"/>
  <w:defaultTabStop w:val="709"/>
  <w:hyphenationZone w:val="283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296DF3"/>
    <w:rsid w:val="000070AB"/>
    <w:rsid w:val="000076B1"/>
    <w:rsid w:val="000227B3"/>
    <w:rsid w:val="0002306B"/>
    <w:rsid w:val="00034BD8"/>
    <w:rsid w:val="000356B5"/>
    <w:rsid w:val="000359E5"/>
    <w:rsid w:val="0003636C"/>
    <w:rsid w:val="00043D86"/>
    <w:rsid w:val="000451F9"/>
    <w:rsid w:val="00055480"/>
    <w:rsid w:val="00057F70"/>
    <w:rsid w:val="00061CCC"/>
    <w:rsid w:val="00072DF4"/>
    <w:rsid w:val="000A38D2"/>
    <w:rsid w:val="000A6C5E"/>
    <w:rsid w:val="000B356E"/>
    <w:rsid w:val="000B6D94"/>
    <w:rsid w:val="000C24AC"/>
    <w:rsid w:val="000C73F5"/>
    <w:rsid w:val="000E5B4E"/>
    <w:rsid w:val="000F6413"/>
    <w:rsid w:val="00102C85"/>
    <w:rsid w:val="001036D5"/>
    <w:rsid w:val="00114F9F"/>
    <w:rsid w:val="001152E9"/>
    <w:rsid w:val="0011692A"/>
    <w:rsid w:val="00120138"/>
    <w:rsid w:val="001207C9"/>
    <w:rsid w:val="00121E6E"/>
    <w:rsid w:val="00131ED0"/>
    <w:rsid w:val="00132643"/>
    <w:rsid w:val="00137476"/>
    <w:rsid w:val="00160569"/>
    <w:rsid w:val="00161FFA"/>
    <w:rsid w:val="0016367D"/>
    <w:rsid w:val="00167A74"/>
    <w:rsid w:val="00171DEA"/>
    <w:rsid w:val="00172545"/>
    <w:rsid w:val="00172E21"/>
    <w:rsid w:val="001768E8"/>
    <w:rsid w:val="00192E94"/>
    <w:rsid w:val="00193EFF"/>
    <w:rsid w:val="00197BE3"/>
    <w:rsid w:val="001D2842"/>
    <w:rsid w:val="001E3712"/>
    <w:rsid w:val="001E5054"/>
    <w:rsid w:val="001E6C7E"/>
    <w:rsid w:val="001F516E"/>
    <w:rsid w:val="00214E1A"/>
    <w:rsid w:val="002229F6"/>
    <w:rsid w:val="00227E3E"/>
    <w:rsid w:val="00234217"/>
    <w:rsid w:val="0023640A"/>
    <w:rsid w:val="002366B2"/>
    <w:rsid w:val="002370BE"/>
    <w:rsid w:val="00257F3F"/>
    <w:rsid w:val="00262BD4"/>
    <w:rsid w:val="002665ED"/>
    <w:rsid w:val="0026687C"/>
    <w:rsid w:val="0027053E"/>
    <w:rsid w:val="002804DF"/>
    <w:rsid w:val="00286821"/>
    <w:rsid w:val="002907BB"/>
    <w:rsid w:val="00292853"/>
    <w:rsid w:val="0029521B"/>
    <w:rsid w:val="00296DF3"/>
    <w:rsid w:val="002A1FB2"/>
    <w:rsid w:val="002B6C1E"/>
    <w:rsid w:val="002C1BB4"/>
    <w:rsid w:val="002C7F12"/>
    <w:rsid w:val="002D2320"/>
    <w:rsid w:val="002D7617"/>
    <w:rsid w:val="002E2F6A"/>
    <w:rsid w:val="002F3112"/>
    <w:rsid w:val="002F5688"/>
    <w:rsid w:val="00301236"/>
    <w:rsid w:val="00305B94"/>
    <w:rsid w:val="003102C8"/>
    <w:rsid w:val="00315577"/>
    <w:rsid w:val="00322ECF"/>
    <w:rsid w:val="00323358"/>
    <w:rsid w:val="00325CBF"/>
    <w:rsid w:val="0033233D"/>
    <w:rsid w:val="00333F7E"/>
    <w:rsid w:val="00335B08"/>
    <w:rsid w:val="00336AE0"/>
    <w:rsid w:val="00346B99"/>
    <w:rsid w:val="00347EBE"/>
    <w:rsid w:val="00351D5B"/>
    <w:rsid w:val="00351EEF"/>
    <w:rsid w:val="00351FAB"/>
    <w:rsid w:val="00353A33"/>
    <w:rsid w:val="00376099"/>
    <w:rsid w:val="0038504C"/>
    <w:rsid w:val="003A6DC3"/>
    <w:rsid w:val="003B37B0"/>
    <w:rsid w:val="003C2AD9"/>
    <w:rsid w:val="003D198D"/>
    <w:rsid w:val="003D4782"/>
    <w:rsid w:val="003D675E"/>
    <w:rsid w:val="003D72F0"/>
    <w:rsid w:val="00400093"/>
    <w:rsid w:val="00421D72"/>
    <w:rsid w:val="004222A1"/>
    <w:rsid w:val="00423A69"/>
    <w:rsid w:val="0043526F"/>
    <w:rsid w:val="00436868"/>
    <w:rsid w:val="00441701"/>
    <w:rsid w:val="00444B32"/>
    <w:rsid w:val="00445B1D"/>
    <w:rsid w:val="00447854"/>
    <w:rsid w:val="00451E3C"/>
    <w:rsid w:val="004522C8"/>
    <w:rsid w:val="00466755"/>
    <w:rsid w:val="00467CED"/>
    <w:rsid w:val="00471B28"/>
    <w:rsid w:val="00476072"/>
    <w:rsid w:val="004874C6"/>
    <w:rsid w:val="0049635F"/>
    <w:rsid w:val="004A051A"/>
    <w:rsid w:val="004A054C"/>
    <w:rsid w:val="004B48E5"/>
    <w:rsid w:val="004B586D"/>
    <w:rsid w:val="004B60FD"/>
    <w:rsid w:val="004D16F3"/>
    <w:rsid w:val="004D1CCE"/>
    <w:rsid w:val="004D342B"/>
    <w:rsid w:val="005052FF"/>
    <w:rsid w:val="00512352"/>
    <w:rsid w:val="00515125"/>
    <w:rsid w:val="00522588"/>
    <w:rsid w:val="005235AE"/>
    <w:rsid w:val="005243B6"/>
    <w:rsid w:val="00533E49"/>
    <w:rsid w:val="005350D6"/>
    <w:rsid w:val="005353EB"/>
    <w:rsid w:val="00535F3C"/>
    <w:rsid w:val="00541036"/>
    <w:rsid w:val="005470BF"/>
    <w:rsid w:val="005527B7"/>
    <w:rsid w:val="005559B7"/>
    <w:rsid w:val="00561EAC"/>
    <w:rsid w:val="005625EA"/>
    <w:rsid w:val="00564DED"/>
    <w:rsid w:val="005667BB"/>
    <w:rsid w:val="00567A70"/>
    <w:rsid w:val="0057179C"/>
    <w:rsid w:val="0057261F"/>
    <w:rsid w:val="00574324"/>
    <w:rsid w:val="005743F9"/>
    <w:rsid w:val="00583D39"/>
    <w:rsid w:val="005865BA"/>
    <w:rsid w:val="005A1BCA"/>
    <w:rsid w:val="005A1D42"/>
    <w:rsid w:val="005A3020"/>
    <w:rsid w:val="005A4FE6"/>
    <w:rsid w:val="005A5E80"/>
    <w:rsid w:val="005B09A2"/>
    <w:rsid w:val="005B117D"/>
    <w:rsid w:val="005B1DD3"/>
    <w:rsid w:val="005B7D48"/>
    <w:rsid w:val="005D124D"/>
    <w:rsid w:val="005D24AC"/>
    <w:rsid w:val="005D5C8C"/>
    <w:rsid w:val="005D63FD"/>
    <w:rsid w:val="005F660B"/>
    <w:rsid w:val="00613EBA"/>
    <w:rsid w:val="006141C3"/>
    <w:rsid w:val="006162F3"/>
    <w:rsid w:val="00616EAA"/>
    <w:rsid w:val="00621AC0"/>
    <w:rsid w:val="00627569"/>
    <w:rsid w:val="00635C78"/>
    <w:rsid w:val="00636997"/>
    <w:rsid w:val="006378EA"/>
    <w:rsid w:val="00642FA4"/>
    <w:rsid w:val="00656E7A"/>
    <w:rsid w:val="00666487"/>
    <w:rsid w:val="00674B45"/>
    <w:rsid w:val="00674DE4"/>
    <w:rsid w:val="00687812"/>
    <w:rsid w:val="00694498"/>
    <w:rsid w:val="00695ABA"/>
    <w:rsid w:val="0069711B"/>
    <w:rsid w:val="006A2655"/>
    <w:rsid w:val="006A269C"/>
    <w:rsid w:val="006B6C8C"/>
    <w:rsid w:val="006C0AF3"/>
    <w:rsid w:val="006C2FAA"/>
    <w:rsid w:val="006D479C"/>
    <w:rsid w:val="006D77FE"/>
    <w:rsid w:val="006E5F63"/>
    <w:rsid w:val="006F0728"/>
    <w:rsid w:val="00701852"/>
    <w:rsid w:val="00702EF2"/>
    <w:rsid w:val="0070680F"/>
    <w:rsid w:val="0071158B"/>
    <w:rsid w:val="00727889"/>
    <w:rsid w:val="00733AD1"/>
    <w:rsid w:val="00736AF6"/>
    <w:rsid w:val="00737EAC"/>
    <w:rsid w:val="007417AA"/>
    <w:rsid w:val="00743710"/>
    <w:rsid w:val="00743AF3"/>
    <w:rsid w:val="00744E52"/>
    <w:rsid w:val="00752244"/>
    <w:rsid w:val="00755814"/>
    <w:rsid w:val="00767F68"/>
    <w:rsid w:val="00770141"/>
    <w:rsid w:val="00782986"/>
    <w:rsid w:val="0079038D"/>
    <w:rsid w:val="00797689"/>
    <w:rsid w:val="00797A0D"/>
    <w:rsid w:val="007A6DC5"/>
    <w:rsid w:val="007B1FF1"/>
    <w:rsid w:val="007B6171"/>
    <w:rsid w:val="007B6D8D"/>
    <w:rsid w:val="007D42B9"/>
    <w:rsid w:val="007D7EEA"/>
    <w:rsid w:val="007F2963"/>
    <w:rsid w:val="0081219B"/>
    <w:rsid w:val="00825167"/>
    <w:rsid w:val="0083104D"/>
    <w:rsid w:val="00834AF6"/>
    <w:rsid w:val="00834B17"/>
    <w:rsid w:val="00835DD3"/>
    <w:rsid w:val="00837F1A"/>
    <w:rsid w:val="00851502"/>
    <w:rsid w:val="00851C14"/>
    <w:rsid w:val="00853AF3"/>
    <w:rsid w:val="008572B0"/>
    <w:rsid w:val="00865000"/>
    <w:rsid w:val="008733DF"/>
    <w:rsid w:val="0088488A"/>
    <w:rsid w:val="00885506"/>
    <w:rsid w:val="00890AE8"/>
    <w:rsid w:val="00892438"/>
    <w:rsid w:val="0089555B"/>
    <w:rsid w:val="008A1A86"/>
    <w:rsid w:val="008A2160"/>
    <w:rsid w:val="008A6728"/>
    <w:rsid w:val="008B67F4"/>
    <w:rsid w:val="008C118D"/>
    <w:rsid w:val="008C36AC"/>
    <w:rsid w:val="008C5400"/>
    <w:rsid w:val="008C5ACE"/>
    <w:rsid w:val="008C6210"/>
    <w:rsid w:val="008D0E1B"/>
    <w:rsid w:val="008D1DE2"/>
    <w:rsid w:val="008D56A9"/>
    <w:rsid w:val="008E33F5"/>
    <w:rsid w:val="008E34C8"/>
    <w:rsid w:val="008F6772"/>
    <w:rsid w:val="00903CEA"/>
    <w:rsid w:val="00910851"/>
    <w:rsid w:val="00914903"/>
    <w:rsid w:val="00922B34"/>
    <w:rsid w:val="00942A40"/>
    <w:rsid w:val="00946397"/>
    <w:rsid w:val="009525B7"/>
    <w:rsid w:val="00953366"/>
    <w:rsid w:val="00954329"/>
    <w:rsid w:val="00961892"/>
    <w:rsid w:val="0099315E"/>
    <w:rsid w:val="009973EB"/>
    <w:rsid w:val="009A3604"/>
    <w:rsid w:val="009C14F4"/>
    <w:rsid w:val="009C3C89"/>
    <w:rsid w:val="009C6500"/>
    <w:rsid w:val="009D208D"/>
    <w:rsid w:val="009D2E65"/>
    <w:rsid w:val="009D5C51"/>
    <w:rsid w:val="009D79D8"/>
    <w:rsid w:val="009E61C6"/>
    <w:rsid w:val="009E66E2"/>
    <w:rsid w:val="00A030C8"/>
    <w:rsid w:val="00A0471B"/>
    <w:rsid w:val="00A07CB6"/>
    <w:rsid w:val="00A12656"/>
    <w:rsid w:val="00A15922"/>
    <w:rsid w:val="00A1664D"/>
    <w:rsid w:val="00A269FC"/>
    <w:rsid w:val="00A2711D"/>
    <w:rsid w:val="00A2723F"/>
    <w:rsid w:val="00A32996"/>
    <w:rsid w:val="00A34A1B"/>
    <w:rsid w:val="00A35323"/>
    <w:rsid w:val="00A41038"/>
    <w:rsid w:val="00A430D4"/>
    <w:rsid w:val="00A51D6E"/>
    <w:rsid w:val="00A55ABD"/>
    <w:rsid w:val="00A55F69"/>
    <w:rsid w:val="00A56FC6"/>
    <w:rsid w:val="00A62F72"/>
    <w:rsid w:val="00A66177"/>
    <w:rsid w:val="00A9060D"/>
    <w:rsid w:val="00A9266C"/>
    <w:rsid w:val="00A92E37"/>
    <w:rsid w:val="00A94B59"/>
    <w:rsid w:val="00AA0085"/>
    <w:rsid w:val="00AA5537"/>
    <w:rsid w:val="00AB2220"/>
    <w:rsid w:val="00AB2476"/>
    <w:rsid w:val="00AB2EAC"/>
    <w:rsid w:val="00AD2CCF"/>
    <w:rsid w:val="00AD43C5"/>
    <w:rsid w:val="00AD75B0"/>
    <w:rsid w:val="00AE1278"/>
    <w:rsid w:val="00AE699A"/>
    <w:rsid w:val="00AE7BEE"/>
    <w:rsid w:val="00AF14D3"/>
    <w:rsid w:val="00AF23DC"/>
    <w:rsid w:val="00B01ECC"/>
    <w:rsid w:val="00B12855"/>
    <w:rsid w:val="00B17865"/>
    <w:rsid w:val="00B17D67"/>
    <w:rsid w:val="00B23634"/>
    <w:rsid w:val="00B241A3"/>
    <w:rsid w:val="00B30CD4"/>
    <w:rsid w:val="00B33565"/>
    <w:rsid w:val="00B350AB"/>
    <w:rsid w:val="00B3569E"/>
    <w:rsid w:val="00B46A66"/>
    <w:rsid w:val="00B53A32"/>
    <w:rsid w:val="00B5405B"/>
    <w:rsid w:val="00B61F30"/>
    <w:rsid w:val="00B634FB"/>
    <w:rsid w:val="00B65454"/>
    <w:rsid w:val="00B66A0C"/>
    <w:rsid w:val="00B74260"/>
    <w:rsid w:val="00B81316"/>
    <w:rsid w:val="00B948B6"/>
    <w:rsid w:val="00BB788B"/>
    <w:rsid w:val="00BC1D89"/>
    <w:rsid w:val="00BC2D37"/>
    <w:rsid w:val="00BC7C1C"/>
    <w:rsid w:val="00BD49C3"/>
    <w:rsid w:val="00BE67A8"/>
    <w:rsid w:val="00BE7A5C"/>
    <w:rsid w:val="00BF36A8"/>
    <w:rsid w:val="00BF4C51"/>
    <w:rsid w:val="00BF53CF"/>
    <w:rsid w:val="00BF6AE0"/>
    <w:rsid w:val="00C0259A"/>
    <w:rsid w:val="00C04E90"/>
    <w:rsid w:val="00C052F5"/>
    <w:rsid w:val="00C05530"/>
    <w:rsid w:val="00C07455"/>
    <w:rsid w:val="00C108EC"/>
    <w:rsid w:val="00C132E2"/>
    <w:rsid w:val="00C27DD5"/>
    <w:rsid w:val="00C27E8E"/>
    <w:rsid w:val="00C30C37"/>
    <w:rsid w:val="00C34611"/>
    <w:rsid w:val="00C36A8C"/>
    <w:rsid w:val="00C40AC4"/>
    <w:rsid w:val="00C462FF"/>
    <w:rsid w:val="00C551E4"/>
    <w:rsid w:val="00C614E6"/>
    <w:rsid w:val="00C639D0"/>
    <w:rsid w:val="00C66AE9"/>
    <w:rsid w:val="00C705D1"/>
    <w:rsid w:val="00C8776A"/>
    <w:rsid w:val="00C92C21"/>
    <w:rsid w:val="00CA2DA7"/>
    <w:rsid w:val="00CB1A4A"/>
    <w:rsid w:val="00CB4799"/>
    <w:rsid w:val="00CB6BAA"/>
    <w:rsid w:val="00CB6F9A"/>
    <w:rsid w:val="00CB7575"/>
    <w:rsid w:val="00CC51B3"/>
    <w:rsid w:val="00CE03F0"/>
    <w:rsid w:val="00CE2520"/>
    <w:rsid w:val="00CF0AFC"/>
    <w:rsid w:val="00CF3F7E"/>
    <w:rsid w:val="00CF631E"/>
    <w:rsid w:val="00D02CD0"/>
    <w:rsid w:val="00D05476"/>
    <w:rsid w:val="00D05623"/>
    <w:rsid w:val="00D12026"/>
    <w:rsid w:val="00D22A84"/>
    <w:rsid w:val="00D23A2C"/>
    <w:rsid w:val="00D24DE1"/>
    <w:rsid w:val="00D26D0A"/>
    <w:rsid w:val="00D31CDF"/>
    <w:rsid w:val="00D34FD7"/>
    <w:rsid w:val="00D36D36"/>
    <w:rsid w:val="00D41019"/>
    <w:rsid w:val="00D41F94"/>
    <w:rsid w:val="00D43E5C"/>
    <w:rsid w:val="00D561EB"/>
    <w:rsid w:val="00D73305"/>
    <w:rsid w:val="00D74556"/>
    <w:rsid w:val="00D771E6"/>
    <w:rsid w:val="00D80DC5"/>
    <w:rsid w:val="00D83ECD"/>
    <w:rsid w:val="00D90D85"/>
    <w:rsid w:val="00D959C1"/>
    <w:rsid w:val="00D96F1E"/>
    <w:rsid w:val="00D97C18"/>
    <w:rsid w:val="00DA4DBC"/>
    <w:rsid w:val="00DA65B4"/>
    <w:rsid w:val="00DA6C24"/>
    <w:rsid w:val="00DA77C1"/>
    <w:rsid w:val="00DB0C21"/>
    <w:rsid w:val="00DB31E1"/>
    <w:rsid w:val="00DB47FE"/>
    <w:rsid w:val="00DB5872"/>
    <w:rsid w:val="00DC0343"/>
    <w:rsid w:val="00DC46EA"/>
    <w:rsid w:val="00DE1A49"/>
    <w:rsid w:val="00DE4D36"/>
    <w:rsid w:val="00DE512E"/>
    <w:rsid w:val="00DE5183"/>
    <w:rsid w:val="00DE5189"/>
    <w:rsid w:val="00DF294D"/>
    <w:rsid w:val="00DF32FD"/>
    <w:rsid w:val="00E00A0F"/>
    <w:rsid w:val="00E12761"/>
    <w:rsid w:val="00E15528"/>
    <w:rsid w:val="00E25540"/>
    <w:rsid w:val="00E2744F"/>
    <w:rsid w:val="00E37D26"/>
    <w:rsid w:val="00E44D71"/>
    <w:rsid w:val="00E44DAF"/>
    <w:rsid w:val="00E503FF"/>
    <w:rsid w:val="00E60BDF"/>
    <w:rsid w:val="00E61F01"/>
    <w:rsid w:val="00E6759F"/>
    <w:rsid w:val="00E67B79"/>
    <w:rsid w:val="00E80C92"/>
    <w:rsid w:val="00E8175C"/>
    <w:rsid w:val="00E82477"/>
    <w:rsid w:val="00E8670A"/>
    <w:rsid w:val="00E9454E"/>
    <w:rsid w:val="00E9457E"/>
    <w:rsid w:val="00E945E1"/>
    <w:rsid w:val="00EA45E3"/>
    <w:rsid w:val="00EB1BB8"/>
    <w:rsid w:val="00EB3360"/>
    <w:rsid w:val="00EB390D"/>
    <w:rsid w:val="00EC2094"/>
    <w:rsid w:val="00EC65D7"/>
    <w:rsid w:val="00ED44F0"/>
    <w:rsid w:val="00ED757B"/>
    <w:rsid w:val="00ED7C4F"/>
    <w:rsid w:val="00EE0F10"/>
    <w:rsid w:val="00EE4834"/>
    <w:rsid w:val="00EF68B6"/>
    <w:rsid w:val="00EF762E"/>
    <w:rsid w:val="00F0621E"/>
    <w:rsid w:val="00F13DC9"/>
    <w:rsid w:val="00F149FF"/>
    <w:rsid w:val="00F275BA"/>
    <w:rsid w:val="00F50B35"/>
    <w:rsid w:val="00F50D93"/>
    <w:rsid w:val="00F516E2"/>
    <w:rsid w:val="00F53A8C"/>
    <w:rsid w:val="00F5566A"/>
    <w:rsid w:val="00F65590"/>
    <w:rsid w:val="00F66CC1"/>
    <w:rsid w:val="00F7256E"/>
    <w:rsid w:val="00F84567"/>
    <w:rsid w:val="00F84D4D"/>
    <w:rsid w:val="00F90A97"/>
    <w:rsid w:val="00F91F77"/>
    <w:rsid w:val="00F93E6C"/>
    <w:rsid w:val="00F961C9"/>
    <w:rsid w:val="00FA70A0"/>
    <w:rsid w:val="00FA7F2B"/>
    <w:rsid w:val="00FB0B04"/>
    <w:rsid w:val="00FB4FE6"/>
    <w:rsid w:val="00FB670B"/>
    <w:rsid w:val="00FD41F6"/>
    <w:rsid w:val="00FE5616"/>
    <w:rsid w:val="00FF0E66"/>
    <w:rsid w:val="00FF201A"/>
    <w:rsid w:val="00FF6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6DF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6DF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A3299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aliases w:val="H3,Org Heanormal,Org Heading 1,h1,§,§§,ASAPHeading 3,h3,t3,3rd level,h31,h32,h33,h34,h35,h36,h37,h38,h39,h310,h311,h312,h313,h314,Section,3 Heading,3rdOrd (1.),Unnumbered Head,uh,UH,Third-Order Heading,Heading 14,summit,y,Paragraaf,head 3,H31"/>
    <w:basedOn w:val="Normale"/>
    <w:next w:val="Normale"/>
    <w:link w:val="Titolo3Carattere"/>
    <w:uiPriority w:val="9"/>
    <w:qFormat/>
    <w:rsid w:val="00DA6C24"/>
    <w:pPr>
      <w:keepNext/>
      <w:numPr>
        <w:ilvl w:val="2"/>
        <w:numId w:val="33"/>
      </w:numPr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667BB"/>
    <w:pPr>
      <w:keepNext/>
      <w:outlineLvl w:val="6"/>
    </w:pPr>
    <w:rPr>
      <w:rFonts w:ascii="Futura Std Book" w:hAnsi="Futura Std Book"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296DF3"/>
    <w:rPr>
      <w:rFonts w:ascii="Cambria" w:hAnsi="Cambria" w:cs="Times New Roman"/>
      <w:b/>
      <w:kern w:val="32"/>
      <w:sz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A32996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aliases w:val="H3 Carattere,Org Heanormal Carattere,Org Heading 1 Carattere,h1 Carattere,§ Carattere,§§ Carattere,ASAPHeading 3 Carattere,h3 Carattere,t3 Carattere,3rd level Carattere,h31 Carattere,h32 Carattere,h33 Carattere,h34 Carattere"/>
    <w:basedOn w:val="Carpredefinitoparagrafo"/>
    <w:link w:val="Titolo3"/>
    <w:uiPriority w:val="9"/>
    <w:locked/>
    <w:rsid w:val="00DA6C24"/>
    <w:rPr>
      <w:rFonts w:ascii="Arial" w:hAnsi="Arial" w:cs="Times New Roman"/>
      <w:b/>
      <w:sz w:val="26"/>
      <w:lang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667BB"/>
    <w:rPr>
      <w:rFonts w:ascii="Futura Std Book" w:hAnsi="Futura Std Book" w:cs="Times New Roman"/>
      <w:sz w:val="14"/>
    </w:rPr>
  </w:style>
  <w:style w:type="paragraph" w:styleId="Intestazione">
    <w:name w:val="header"/>
    <w:basedOn w:val="Normale"/>
    <w:link w:val="IntestazioneCarattere"/>
    <w:rsid w:val="00A3299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locked/>
    <w:rsid w:val="00296DF3"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rsid w:val="00A32996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pacing w:val="4"/>
      <w:sz w:val="14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A32996"/>
    <w:rPr>
      <w:rFonts w:cs="Times New Roman"/>
      <w:sz w:val="24"/>
      <w:szCs w:val="24"/>
    </w:rPr>
  </w:style>
  <w:style w:type="paragraph" w:customStyle="1" w:styleId="caricafirma">
    <w:name w:val="carica firma"/>
    <w:basedOn w:val="Normale"/>
    <w:next w:val="nomefirma"/>
    <w:rsid w:val="00A32996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rsid w:val="00A32996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rsid w:val="00A32996"/>
    <w:pPr>
      <w:spacing w:before="240"/>
    </w:pPr>
    <w:rPr>
      <w:b/>
      <w:bCs/>
    </w:rPr>
  </w:style>
  <w:style w:type="paragraph" w:customStyle="1" w:styleId="Titololtsegue">
    <w:name w:val="Titolo lt segue"/>
    <w:basedOn w:val="Giustificato"/>
    <w:next w:val="Giustificato"/>
    <w:rsid w:val="00A32996"/>
    <w:pPr>
      <w:spacing w:before="0"/>
      <w:jc w:val="left"/>
    </w:pPr>
  </w:style>
  <w:style w:type="paragraph" w:customStyle="1" w:styleId="Giustificato">
    <w:name w:val="Giustificato"/>
    <w:basedOn w:val="Normalelt"/>
    <w:rsid w:val="00A32996"/>
    <w:pPr>
      <w:jc w:val="both"/>
    </w:pPr>
  </w:style>
  <w:style w:type="paragraph" w:customStyle="1" w:styleId="Normalelt">
    <w:name w:val="Normale lt"/>
    <w:basedOn w:val="Normale"/>
    <w:rsid w:val="00A32996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Elencolinea">
    <w:name w:val="Elenco linea"/>
    <w:basedOn w:val="Normalelt"/>
    <w:rsid w:val="00A32996"/>
    <w:pPr>
      <w:numPr>
        <w:numId w:val="4"/>
      </w:numPr>
      <w:spacing w:before="0" w:after="0"/>
      <w:ind w:left="357" w:hanging="357"/>
    </w:pPr>
  </w:style>
  <w:style w:type="paragraph" w:customStyle="1" w:styleId="Elenconumero">
    <w:name w:val="Elenco numero"/>
    <w:basedOn w:val="Elencolinea"/>
    <w:rsid w:val="00A32996"/>
    <w:pPr>
      <w:numPr>
        <w:numId w:val="6"/>
      </w:numPr>
    </w:pPr>
  </w:style>
  <w:style w:type="paragraph" w:customStyle="1" w:styleId="Elencolettera">
    <w:name w:val="Elenco lettera"/>
    <w:basedOn w:val="Elencolinea"/>
    <w:rsid w:val="00A32996"/>
    <w:pPr>
      <w:numPr>
        <w:numId w:val="7"/>
      </w:numPr>
      <w:ind w:left="357" w:hanging="357"/>
    </w:pPr>
  </w:style>
  <w:style w:type="paragraph" w:customStyle="1" w:styleId="Oggetto">
    <w:name w:val="Oggetto"/>
    <w:basedOn w:val="Normale"/>
    <w:next w:val="Normalelt"/>
    <w:rsid w:val="00A32996"/>
    <w:pPr>
      <w:spacing w:before="480" w:after="480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rsid w:val="00A32996"/>
    <w:pPr>
      <w:numPr>
        <w:numId w:val="1"/>
      </w:numPr>
      <w:tabs>
        <w:tab w:val="left" w:pos="1134"/>
      </w:tabs>
      <w:spacing w:before="0" w:after="0"/>
    </w:pPr>
  </w:style>
  <w:style w:type="paragraph" w:customStyle="1" w:styleId="Protocollo">
    <w:name w:val="Protocollo"/>
    <w:basedOn w:val="Normale"/>
    <w:next w:val="Destinatari"/>
    <w:rsid w:val="00A32996"/>
    <w:pPr>
      <w:tabs>
        <w:tab w:val="right" w:pos="8787"/>
      </w:tabs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link w:val="DataCarattere"/>
    <w:uiPriority w:val="99"/>
    <w:rsid w:val="00A32996"/>
    <w:pPr>
      <w:spacing w:before="600" w:after="480" w:line="360" w:lineRule="auto"/>
      <w:ind w:left="1985"/>
    </w:pPr>
    <w:rPr>
      <w:rFonts w:ascii="Arial" w:hAnsi="Arial"/>
      <w:sz w:val="18"/>
    </w:rPr>
  </w:style>
  <w:style w:type="character" w:customStyle="1" w:styleId="DataCarattere">
    <w:name w:val="Data Carattere"/>
    <w:basedOn w:val="Carpredefinitoparagrafo"/>
    <w:link w:val="Data"/>
    <w:uiPriority w:val="99"/>
    <w:semiHidden/>
    <w:locked/>
    <w:rsid w:val="00A32996"/>
    <w:rPr>
      <w:rFonts w:cs="Times New Roman"/>
      <w:sz w:val="24"/>
      <w:szCs w:val="24"/>
    </w:rPr>
  </w:style>
  <w:style w:type="paragraph" w:customStyle="1" w:styleId="Regionep1">
    <w:name w:val="Regione p1"/>
    <w:basedOn w:val="Normale"/>
    <w:next w:val="Assesstop1"/>
    <w:rsid w:val="00A32996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rsid w:val="00A32996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rsid w:val="00A32996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rsid w:val="00A32996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rsid w:val="00A32996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sid w:val="00A32996"/>
    <w:rPr>
      <w:sz w:val="14"/>
    </w:rPr>
  </w:style>
  <w:style w:type="paragraph" w:customStyle="1" w:styleId="Destinconosc">
    <w:name w:val="Destin conosc"/>
    <w:basedOn w:val="Destinatari"/>
    <w:rsid w:val="00A32996"/>
    <w:pPr>
      <w:numPr>
        <w:numId w:val="0"/>
      </w:numPr>
    </w:pPr>
  </w:style>
  <w:style w:type="character" w:styleId="Collegamentoipertestuale">
    <w:name w:val="Hyperlink"/>
    <w:basedOn w:val="Carpredefinitoparagrafo"/>
    <w:uiPriority w:val="99"/>
    <w:rsid w:val="00296DF3"/>
    <w:rPr>
      <w:rFonts w:cs="Times New Roman"/>
      <w:color w:val="0000FF"/>
      <w:u w:val="single"/>
    </w:rPr>
  </w:style>
  <w:style w:type="paragraph" w:customStyle="1" w:styleId="Default">
    <w:name w:val="Default"/>
    <w:rsid w:val="00296DF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ile">
    <w:name w:val="Stile"/>
    <w:basedOn w:val="Normale"/>
    <w:next w:val="Corpodeltesto"/>
    <w:rsid w:val="0033233D"/>
    <w:pPr>
      <w:spacing w:after="120"/>
    </w:pPr>
  </w:style>
  <w:style w:type="paragraph" w:customStyle="1" w:styleId="tit1">
    <w:name w:val="tit 1"/>
    <w:basedOn w:val="Titolo1"/>
    <w:autoRedefine/>
    <w:uiPriority w:val="99"/>
    <w:rsid w:val="00296DF3"/>
    <w:pPr>
      <w:numPr>
        <w:numId w:val="9"/>
      </w:numPr>
      <w:overflowPunct w:val="0"/>
      <w:autoSpaceDE w:val="0"/>
      <w:autoSpaceDN w:val="0"/>
      <w:adjustRightInd w:val="0"/>
      <w:spacing w:before="480" w:after="120" w:line="320" w:lineRule="exact"/>
      <w:ind w:left="357" w:hanging="357"/>
      <w:jc w:val="both"/>
      <w:textAlignment w:val="baseline"/>
    </w:pPr>
    <w:rPr>
      <w:rFonts w:ascii="Arial" w:hAnsi="Arial" w:cs="Arial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rsid w:val="00296DF3"/>
    <w:pPr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296DF3"/>
    <w:rPr>
      <w:rFonts w:cs="Times New Roman"/>
    </w:rPr>
  </w:style>
  <w:style w:type="character" w:styleId="Rimandonotaapidipagina">
    <w:name w:val="footnote reference"/>
    <w:basedOn w:val="Carpredefinitoparagrafo"/>
    <w:uiPriority w:val="99"/>
    <w:rsid w:val="00296DF3"/>
    <w:rPr>
      <w:rFonts w:cs="Times New Roman"/>
      <w:vertAlign w:val="superscript"/>
    </w:rPr>
  </w:style>
  <w:style w:type="paragraph" w:customStyle="1" w:styleId="Numerazioneperbuste">
    <w:name w:val="Numerazione per buste"/>
    <w:basedOn w:val="Normale"/>
    <w:rsid w:val="00296DF3"/>
    <w:pPr>
      <w:numPr>
        <w:numId w:val="10"/>
      </w:numPr>
      <w:spacing w:before="120" w:after="120" w:line="360" w:lineRule="auto"/>
      <w:jc w:val="both"/>
    </w:pPr>
  </w:style>
  <w:style w:type="paragraph" w:customStyle="1" w:styleId="puntato">
    <w:name w:val="puntato"/>
    <w:basedOn w:val="Normale"/>
    <w:rsid w:val="00296DF3"/>
    <w:pPr>
      <w:spacing w:line="360" w:lineRule="auto"/>
      <w:jc w:val="both"/>
    </w:pPr>
  </w:style>
  <w:style w:type="paragraph" w:customStyle="1" w:styleId="sche4">
    <w:name w:val="sche_4"/>
    <w:rsid w:val="00296DF3"/>
    <w:pPr>
      <w:jc w:val="both"/>
    </w:pPr>
    <w:rPr>
      <w:rFonts w:ascii="Helvetica" w:hAnsi="Helvetica"/>
      <w:lang w:val="en-US"/>
    </w:rPr>
  </w:style>
  <w:style w:type="paragraph" w:styleId="Corpodeltesto">
    <w:name w:val="Body Text"/>
    <w:basedOn w:val="Normale"/>
    <w:link w:val="CorpodeltestoCarattere"/>
    <w:uiPriority w:val="99"/>
    <w:rsid w:val="00296DF3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locked/>
    <w:rsid w:val="00296DF3"/>
    <w:rPr>
      <w:rFonts w:cs="Times New Roman"/>
      <w:sz w:val="24"/>
    </w:rPr>
  </w:style>
  <w:style w:type="table" w:styleId="Grigliatabella">
    <w:name w:val="Table Grid"/>
    <w:basedOn w:val="Tabellanormale"/>
    <w:uiPriority w:val="59"/>
    <w:rsid w:val="00451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rsid w:val="00C108EC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C108EC"/>
    <w:rPr>
      <w:rFonts w:ascii="Tahoma" w:hAnsi="Tahoma" w:cs="Times New Roman"/>
      <w:sz w:val="16"/>
    </w:rPr>
  </w:style>
  <w:style w:type="paragraph" w:customStyle="1" w:styleId="provvr0">
    <w:name w:val="provv_r0"/>
    <w:basedOn w:val="Normale"/>
    <w:rsid w:val="00942A40"/>
    <w:pPr>
      <w:spacing w:before="100" w:beforeAutospacing="1" w:after="100" w:afterAutospacing="1"/>
    </w:pPr>
  </w:style>
  <w:style w:type="character" w:customStyle="1" w:styleId="provvnumcomma">
    <w:name w:val="provv_numcomma"/>
    <w:rsid w:val="00942A40"/>
  </w:style>
  <w:style w:type="character" w:customStyle="1" w:styleId="apple-converted-space">
    <w:name w:val="apple-converted-space"/>
    <w:rsid w:val="00942A40"/>
  </w:style>
  <w:style w:type="character" w:customStyle="1" w:styleId="linkneltesto">
    <w:name w:val="link_nel_testo"/>
    <w:rsid w:val="00942A40"/>
  </w:style>
  <w:style w:type="paragraph" w:customStyle="1" w:styleId="Predefinito">
    <w:name w:val="Predefinito"/>
    <w:rsid w:val="00825167"/>
    <w:pPr>
      <w:autoSpaceDE w:val="0"/>
      <w:autoSpaceDN w:val="0"/>
      <w:adjustRightInd w:val="0"/>
    </w:pPr>
    <w:rPr>
      <w:sz w:val="24"/>
      <w:szCs w:val="24"/>
      <w:lang w:eastAsia="zh-CN"/>
    </w:rPr>
  </w:style>
  <w:style w:type="paragraph" w:customStyle="1" w:styleId="Pidipagina0">
    <w:name w:val="Pi・di pagina"/>
    <w:basedOn w:val="Predefinito"/>
    <w:uiPriority w:val="99"/>
    <w:rsid w:val="00825167"/>
    <w:pPr>
      <w:spacing w:line="360" w:lineRule="auto"/>
    </w:pPr>
    <w:rPr>
      <w:rFonts w:ascii="Futura Std Book" w:cs="Futura Std Book"/>
      <w:spacing w:val="4"/>
      <w:sz w:val="14"/>
      <w:szCs w:val="14"/>
    </w:rPr>
  </w:style>
  <w:style w:type="paragraph" w:customStyle="1" w:styleId="CarattereCarattereCarattereCarattereCarattereCarattereCarattereCarattere">
    <w:name w:val="Carattere Carattere Carattere Carattere Carattere Carattere Carattere Carattere"/>
    <w:basedOn w:val="Normale"/>
    <w:rsid w:val="00351FAB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rsid w:val="00351FAB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423A69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23A6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423A69"/>
    <w:rPr>
      <w:rFonts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23A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423A69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6DF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6DF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aliases w:val="H3,Org Heanormal,Org Heading 1,h1,§,§§,ASAPHeading 3,h3,t3,3rd level,h31,h32,h33,h34,h35,h36,h37,h38,h39,h310,h311,h312,h313,h314,Section,3 Heading,3rdOrd (1.),Unnumbered Head,uh,UH,Third-Order Heading,Heading 14,summit,y,Paragraaf,head 3,H31"/>
    <w:basedOn w:val="Normale"/>
    <w:next w:val="Normale"/>
    <w:link w:val="Titolo3Carattere"/>
    <w:uiPriority w:val="9"/>
    <w:qFormat/>
    <w:rsid w:val="00DA6C24"/>
    <w:pPr>
      <w:keepNext/>
      <w:numPr>
        <w:ilvl w:val="2"/>
        <w:numId w:val="33"/>
      </w:numPr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667BB"/>
    <w:pPr>
      <w:keepNext/>
      <w:outlineLvl w:val="6"/>
    </w:pPr>
    <w:rPr>
      <w:rFonts w:ascii="Futura Std Book" w:hAnsi="Futura Std Book"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296DF3"/>
    <w:rPr>
      <w:rFonts w:ascii="Cambria" w:hAnsi="Cambria" w:cs="Times New Roman"/>
      <w:b/>
      <w:kern w:val="32"/>
      <w:sz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aliases w:val="H3 Carattere,Org Heanormal Carattere,Org Heading 1 Carattere,h1 Carattere,§ Carattere,§§ Carattere,ASAPHeading 3 Carattere,h3 Carattere,t3 Carattere,3rd level Carattere,h31 Carattere,h32 Carattere,h33 Carattere,h34 Carattere"/>
    <w:basedOn w:val="Carpredefinitoparagrafo"/>
    <w:link w:val="Titolo3"/>
    <w:uiPriority w:val="9"/>
    <w:locked/>
    <w:rsid w:val="00DA6C24"/>
    <w:rPr>
      <w:rFonts w:ascii="Arial" w:hAnsi="Arial" w:cs="Times New Roman"/>
      <w:b/>
      <w:sz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667BB"/>
    <w:rPr>
      <w:rFonts w:ascii="Futura Std Book" w:hAnsi="Futura Std Book" w:cs="Times New Roman"/>
      <w:sz w:val="14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locked/>
    <w:rsid w:val="00296DF3"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pacing w:val="4"/>
      <w:sz w:val="14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spacing w:before="240"/>
    </w:pPr>
    <w:rPr>
      <w:b/>
      <w:bCs/>
    </w:rPr>
  </w:style>
  <w:style w:type="paragraph" w:customStyle="1" w:styleId="Titololtsegue">
    <w:name w:val="Titolo lt segue"/>
    <w:basedOn w:val="Giustificato"/>
    <w:next w:val="Giustificato"/>
    <w:pPr>
      <w:spacing w:before="0"/>
      <w:jc w:val="left"/>
    </w:p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Elencolinea">
    <w:name w:val="Elenco linea"/>
    <w:basedOn w:val="Normalelt"/>
    <w:pPr>
      <w:numPr>
        <w:numId w:val="4"/>
      </w:numPr>
      <w:spacing w:before="0" w:after="0"/>
      <w:ind w:left="357" w:hanging="357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7"/>
      </w:numPr>
      <w:ind w:left="357" w:hanging="357"/>
    </w:pPr>
  </w:style>
  <w:style w:type="paragraph" w:customStyle="1" w:styleId="Oggetto">
    <w:name w:val="Oggetto"/>
    <w:basedOn w:val="Normale"/>
    <w:next w:val="Normalelt"/>
    <w:pPr>
      <w:spacing w:before="480" w:after="480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numPr>
        <w:numId w:val="1"/>
      </w:numPr>
      <w:tabs>
        <w:tab w:val="left" w:pos="1134"/>
      </w:tabs>
      <w:spacing w:before="0" w:after="0"/>
    </w:pPr>
  </w:style>
  <w:style w:type="paragraph" w:customStyle="1" w:styleId="Protocollo">
    <w:name w:val="Protocollo"/>
    <w:basedOn w:val="Normale"/>
    <w:next w:val="Destinatari"/>
    <w:pPr>
      <w:tabs>
        <w:tab w:val="right" w:pos="8787"/>
      </w:tabs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link w:val="DataCarattere"/>
    <w:uiPriority w:val="99"/>
    <w:pPr>
      <w:spacing w:before="600" w:after="480" w:line="360" w:lineRule="auto"/>
      <w:ind w:left="1985"/>
    </w:pPr>
    <w:rPr>
      <w:rFonts w:ascii="Arial" w:hAnsi="Arial"/>
      <w:sz w:val="18"/>
    </w:rPr>
  </w:style>
  <w:style w:type="character" w:customStyle="1" w:styleId="DataCarattere">
    <w:name w:val="Data Carattere"/>
    <w:basedOn w:val="Carpredefinitoparagrafo"/>
    <w:link w:val="Data"/>
    <w:uiPriority w:val="99"/>
    <w:semiHidden/>
    <w:locked/>
    <w:rPr>
      <w:rFonts w:cs="Times New Roman"/>
      <w:sz w:val="24"/>
      <w:szCs w:val="24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numPr>
        <w:numId w:val="0"/>
      </w:numPr>
    </w:pPr>
  </w:style>
  <w:style w:type="character" w:styleId="Collegamentoipertestuale">
    <w:name w:val="Hyperlink"/>
    <w:basedOn w:val="Carpredefinitoparagrafo"/>
    <w:uiPriority w:val="99"/>
    <w:rsid w:val="00296DF3"/>
    <w:rPr>
      <w:rFonts w:cs="Times New Roman"/>
      <w:color w:val="0000FF"/>
      <w:u w:val="single"/>
    </w:rPr>
  </w:style>
  <w:style w:type="paragraph" w:customStyle="1" w:styleId="Default">
    <w:name w:val="Default"/>
    <w:rsid w:val="00296DF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ile">
    <w:name w:val="Stile"/>
    <w:basedOn w:val="Normale"/>
    <w:next w:val="Corpotesto"/>
    <w:rsid w:val="0033233D"/>
    <w:pPr>
      <w:spacing w:after="120"/>
    </w:pPr>
  </w:style>
  <w:style w:type="paragraph" w:customStyle="1" w:styleId="tit1">
    <w:name w:val="tit 1"/>
    <w:basedOn w:val="Titolo1"/>
    <w:autoRedefine/>
    <w:uiPriority w:val="99"/>
    <w:rsid w:val="00296DF3"/>
    <w:pPr>
      <w:numPr>
        <w:numId w:val="9"/>
      </w:numPr>
      <w:overflowPunct w:val="0"/>
      <w:autoSpaceDE w:val="0"/>
      <w:autoSpaceDN w:val="0"/>
      <w:adjustRightInd w:val="0"/>
      <w:spacing w:before="480" w:after="120" w:line="320" w:lineRule="exact"/>
      <w:ind w:left="357" w:hanging="357"/>
      <w:jc w:val="both"/>
      <w:textAlignment w:val="baseline"/>
    </w:pPr>
    <w:rPr>
      <w:rFonts w:ascii="Arial" w:hAnsi="Arial" w:cs="Arial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rsid w:val="00296DF3"/>
    <w:pPr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296DF3"/>
    <w:rPr>
      <w:rFonts w:cs="Times New Roman"/>
    </w:rPr>
  </w:style>
  <w:style w:type="character" w:styleId="Rimandonotaapidipagina">
    <w:name w:val="footnote reference"/>
    <w:basedOn w:val="Carpredefinitoparagrafo"/>
    <w:uiPriority w:val="99"/>
    <w:rsid w:val="00296DF3"/>
    <w:rPr>
      <w:rFonts w:cs="Times New Roman"/>
      <w:vertAlign w:val="superscript"/>
    </w:rPr>
  </w:style>
  <w:style w:type="paragraph" w:customStyle="1" w:styleId="Numerazioneperbuste">
    <w:name w:val="Numerazione per buste"/>
    <w:basedOn w:val="Normale"/>
    <w:rsid w:val="00296DF3"/>
    <w:pPr>
      <w:numPr>
        <w:numId w:val="10"/>
      </w:numPr>
      <w:spacing w:before="120" w:after="120" w:line="360" w:lineRule="auto"/>
      <w:jc w:val="both"/>
    </w:pPr>
  </w:style>
  <w:style w:type="paragraph" w:customStyle="1" w:styleId="puntato">
    <w:name w:val="puntato"/>
    <w:basedOn w:val="Normale"/>
    <w:rsid w:val="00296DF3"/>
    <w:pPr>
      <w:spacing w:line="360" w:lineRule="auto"/>
      <w:jc w:val="both"/>
    </w:pPr>
  </w:style>
  <w:style w:type="paragraph" w:customStyle="1" w:styleId="sche4">
    <w:name w:val="sche_4"/>
    <w:rsid w:val="00296DF3"/>
    <w:pPr>
      <w:jc w:val="both"/>
    </w:pPr>
    <w:rPr>
      <w:rFonts w:ascii="Helvetica" w:hAnsi="Helvetica"/>
      <w:lang w:val="en-US"/>
    </w:rPr>
  </w:style>
  <w:style w:type="paragraph" w:styleId="Corpotesto">
    <w:name w:val="Body Text"/>
    <w:basedOn w:val="Normale"/>
    <w:link w:val="CorpotestoCarattere"/>
    <w:uiPriority w:val="99"/>
    <w:rsid w:val="00296DF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296DF3"/>
    <w:rPr>
      <w:rFonts w:cs="Times New Roman"/>
      <w:sz w:val="24"/>
    </w:rPr>
  </w:style>
  <w:style w:type="table" w:styleId="Grigliatabella">
    <w:name w:val="Table Grid"/>
    <w:basedOn w:val="Tabellanormale"/>
    <w:uiPriority w:val="59"/>
    <w:rsid w:val="00451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rsid w:val="00C108EC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C108EC"/>
    <w:rPr>
      <w:rFonts w:ascii="Tahoma" w:hAnsi="Tahoma" w:cs="Times New Roman"/>
      <w:sz w:val="16"/>
    </w:rPr>
  </w:style>
  <w:style w:type="paragraph" w:customStyle="1" w:styleId="provvr0">
    <w:name w:val="provv_r0"/>
    <w:basedOn w:val="Normale"/>
    <w:rsid w:val="00942A40"/>
    <w:pPr>
      <w:spacing w:before="100" w:beforeAutospacing="1" w:after="100" w:afterAutospacing="1"/>
    </w:pPr>
  </w:style>
  <w:style w:type="character" w:customStyle="1" w:styleId="provvnumcomma">
    <w:name w:val="provv_numcomma"/>
    <w:rsid w:val="00942A40"/>
  </w:style>
  <w:style w:type="character" w:customStyle="1" w:styleId="apple-converted-space">
    <w:name w:val="apple-converted-space"/>
    <w:rsid w:val="00942A40"/>
  </w:style>
  <w:style w:type="character" w:customStyle="1" w:styleId="linkneltesto">
    <w:name w:val="link_nel_testo"/>
    <w:rsid w:val="00942A40"/>
  </w:style>
  <w:style w:type="paragraph" w:customStyle="1" w:styleId="Predefinito">
    <w:name w:val="Predefinito"/>
    <w:rsid w:val="00825167"/>
    <w:pPr>
      <w:autoSpaceDE w:val="0"/>
      <w:autoSpaceDN w:val="0"/>
      <w:adjustRightInd w:val="0"/>
    </w:pPr>
    <w:rPr>
      <w:sz w:val="24"/>
      <w:szCs w:val="24"/>
      <w:lang w:eastAsia="zh-CN"/>
    </w:rPr>
  </w:style>
  <w:style w:type="paragraph" w:customStyle="1" w:styleId="Pidipagina0">
    <w:name w:val="Pi・di pagina"/>
    <w:basedOn w:val="Predefinito"/>
    <w:uiPriority w:val="99"/>
    <w:rsid w:val="00825167"/>
    <w:pPr>
      <w:spacing w:line="360" w:lineRule="auto"/>
    </w:pPr>
    <w:rPr>
      <w:rFonts w:ascii="Futura Std Book" w:cs="Futura Std Book"/>
      <w:spacing w:val="4"/>
      <w:sz w:val="14"/>
      <w:szCs w:val="14"/>
    </w:rPr>
  </w:style>
  <w:style w:type="paragraph" w:customStyle="1" w:styleId="CarattereCarattereCarattereCarattereCarattereCarattereCarattereCarattere">
    <w:name w:val="Carattere Carattere Carattere Carattere Carattere Carattere Carattere Carattere"/>
    <w:basedOn w:val="Normale"/>
    <w:rsid w:val="00351FAB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rsid w:val="00351FAB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423A69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23A6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423A69"/>
    <w:rPr>
      <w:rFonts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23A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423A69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100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deatzeiprovv\AppData\Roaming\Microsoft\Templates\Provveditorato_limb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307E9E-5740-4B07-B26C-C71207A1B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Provveditorato_limba.dotx</Template>
  <TotalTime>14</TotalTime>
  <Pages>3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Delfina Spiga</dc:creator>
  <cp:lastModifiedBy>secaboni</cp:lastModifiedBy>
  <cp:revision>11</cp:revision>
  <cp:lastPrinted>2016-12-21T12:13:00Z</cp:lastPrinted>
  <dcterms:created xsi:type="dcterms:W3CDTF">2022-07-13T15:19:00Z</dcterms:created>
  <dcterms:modified xsi:type="dcterms:W3CDTF">2022-07-25T11:23:00Z</dcterms:modified>
</cp:coreProperties>
</file>